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303B" w:rsidRDefault="002A7D79" w:rsidP="00FE3DC7">
      <w:pPr>
        <w:pStyle w:val="Title"/>
      </w:pPr>
      <w:r>
        <w:t>User Manual for Bonf</w:t>
      </w:r>
      <w:r w:rsidR="00194CB4">
        <w:t>ire v</w:t>
      </w:r>
      <w:r w:rsidR="005920AE">
        <w:t>2</w:t>
      </w:r>
      <w:r w:rsidR="00194CB4">
        <w:t>.0</w:t>
      </w:r>
    </w:p>
    <w:p w:rsidR="00194CB4" w:rsidRPr="001276ED" w:rsidRDefault="00194CB4" w:rsidP="00F234C6">
      <w:pPr>
        <w:pStyle w:val="Subtitle"/>
      </w:pPr>
      <w:r>
        <w:t>Firestein Lab Sholl Analysis Software</w:t>
      </w:r>
      <w:r w:rsidR="003E59E5">
        <w:br/>
      </w:r>
      <w:r w:rsidR="00832CA5">
        <w:t xml:space="preserve">v1.0 – </w:t>
      </w:r>
      <w:r w:rsidR="003E59E5" w:rsidRPr="001276ED">
        <w:t>2010-05-05</w:t>
      </w:r>
      <w:r w:rsidR="00832CA5">
        <w:t xml:space="preserve"> by CGL and MKK</w:t>
      </w:r>
    </w:p>
    <w:p w:rsidR="00F234C6" w:rsidRPr="001276ED" w:rsidRDefault="00F234C6" w:rsidP="00F234C6">
      <w:pPr>
        <w:jc w:val="center"/>
        <w:rPr>
          <w:i/>
          <w:sz w:val="24"/>
          <w:szCs w:val="24"/>
        </w:rPr>
      </w:pPr>
    </w:p>
    <w:p w:rsidR="00F234C6" w:rsidRPr="001276ED" w:rsidRDefault="00832CA5" w:rsidP="00F234C6">
      <w:pPr>
        <w:jc w:val="center"/>
        <w:rPr>
          <w:sz w:val="24"/>
          <w:szCs w:val="24"/>
        </w:rPr>
      </w:pPr>
      <w:r>
        <w:rPr>
          <w:i/>
          <w:sz w:val="24"/>
          <w:szCs w:val="24"/>
        </w:rPr>
        <w:t>v</w:t>
      </w:r>
      <w:r w:rsidR="007B44F0">
        <w:rPr>
          <w:i/>
          <w:sz w:val="24"/>
          <w:szCs w:val="24"/>
        </w:rPr>
        <w:t xml:space="preserve">2.0 </w:t>
      </w:r>
      <w:r w:rsidR="007A126A">
        <w:t xml:space="preserve">– </w:t>
      </w:r>
      <w:r w:rsidR="00F234C6" w:rsidRPr="001276ED">
        <w:rPr>
          <w:i/>
          <w:sz w:val="24"/>
          <w:szCs w:val="24"/>
        </w:rPr>
        <w:t xml:space="preserve">2018-08-16 by </w:t>
      </w:r>
      <w:r w:rsidR="007A126A">
        <w:rPr>
          <w:i/>
          <w:sz w:val="24"/>
          <w:szCs w:val="24"/>
        </w:rPr>
        <w:t>KMO</w:t>
      </w:r>
    </w:p>
    <w:p w:rsidR="00EF2F77" w:rsidRDefault="00EF2F77" w:rsidP="00EF2F77"/>
    <w:p w:rsidR="00EF2F77" w:rsidRDefault="00EF2F77" w:rsidP="00EF2F77"/>
    <w:bookmarkStart w:id="0" w:name="_GoBack"/>
    <w:bookmarkEnd w:id="0"/>
    <w:p w:rsidR="0074505D" w:rsidRDefault="00EF2F77">
      <w:pPr>
        <w:pStyle w:val="TOC1"/>
        <w:tabs>
          <w:tab w:val="left" w:pos="446"/>
          <w:tab w:val="right" w:leader="dot" w:pos="9926"/>
        </w:tabs>
        <w:rPr>
          <w:rFonts w:asciiTheme="minorHAnsi" w:eastAsiaTheme="minorEastAsia" w:hAnsiTheme="minorHAnsi" w:cstheme="minorBidi"/>
          <w:b w:val="0"/>
          <w:bCs w:val="0"/>
          <w:noProof/>
          <w:szCs w:val="22"/>
        </w:rPr>
      </w:pPr>
      <w:r>
        <w:fldChar w:fldCharType="begin"/>
      </w:r>
      <w:r>
        <w:instrText xml:space="preserve"> TOC \h \z \t "Heading 1,1,Heading 2,2" </w:instrText>
      </w:r>
      <w:r>
        <w:fldChar w:fldCharType="separate"/>
      </w:r>
      <w:hyperlink w:anchor="_Toc522271314" w:history="1">
        <w:r w:rsidR="0074505D" w:rsidRPr="008E42D0">
          <w:rPr>
            <w:rStyle w:val="Hyperlink"/>
            <w:noProof/>
          </w:rPr>
          <w:t>1</w:t>
        </w:r>
        <w:r w:rsidR="0074505D">
          <w:rPr>
            <w:rFonts w:asciiTheme="minorHAnsi" w:eastAsiaTheme="minorEastAsia" w:hAnsiTheme="minorHAnsi" w:cstheme="minorBidi"/>
            <w:b w:val="0"/>
            <w:bCs w:val="0"/>
            <w:noProof/>
            <w:szCs w:val="22"/>
          </w:rPr>
          <w:tab/>
        </w:r>
        <w:r w:rsidR="0074505D" w:rsidRPr="008E42D0">
          <w:rPr>
            <w:rStyle w:val="Hyperlink"/>
            <w:noProof/>
          </w:rPr>
          <w:t>Preface (PLEASE READ!):</w:t>
        </w:r>
        <w:r w:rsidR="0074505D">
          <w:rPr>
            <w:noProof/>
            <w:webHidden/>
          </w:rPr>
          <w:tab/>
        </w:r>
        <w:r w:rsidR="0074505D">
          <w:rPr>
            <w:noProof/>
            <w:webHidden/>
          </w:rPr>
          <w:fldChar w:fldCharType="begin"/>
        </w:r>
        <w:r w:rsidR="0074505D">
          <w:rPr>
            <w:noProof/>
            <w:webHidden/>
          </w:rPr>
          <w:instrText xml:space="preserve"> PAGEREF _Toc522271314 \h </w:instrText>
        </w:r>
        <w:r w:rsidR="0074505D">
          <w:rPr>
            <w:noProof/>
            <w:webHidden/>
          </w:rPr>
        </w:r>
        <w:r w:rsidR="0074505D">
          <w:rPr>
            <w:noProof/>
            <w:webHidden/>
          </w:rPr>
          <w:fldChar w:fldCharType="separate"/>
        </w:r>
        <w:r w:rsidR="0074505D">
          <w:rPr>
            <w:noProof/>
            <w:webHidden/>
          </w:rPr>
          <w:t>2</w:t>
        </w:r>
        <w:r w:rsidR="0074505D">
          <w:rPr>
            <w:noProof/>
            <w:webHidden/>
          </w:rPr>
          <w:fldChar w:fldCharType="end"/>
        </w:r>
      </w:hyperlink>
    </w:p>
    <w:p w:rsidR="0074505D" w:rsidRDefault="0074505D">
      <w:pPr>
        <w:pStyle w:val="TOC1"/>
        <w:tabs>
          <w:tab w:val="left" w:pos="446"/>
          <w:tab w:val="right" w:leader="dot" w:pos="9926"/>
        </w:tabs>
        <w:rPr>
          <w:rFonts w:asciiTheme="minorHAnsi" w:eastAsiaTheme="minorEastAsia" w:hAnsiTheme="minorHAnsi" w:cstheme="minorBidi"/>
          <w:b w:val="0"/>
          <w:bCs w:val="0"/>
          <w:noProof/>
          <w:szCs w:val="22"/>
        </w:rPr>
      </w:pPr>
      <w:hyperlink w:anchor="_Toc522271315" w:history="1">
        <w:r w:rsidRPr="008E42D0">
          <w:rPr>
            <w:rStyle w:val="Hyperlink"/>
            <w:noProof/>
          </w:rPr>
          <w:t>2</w:t>
        </w:r>
        <w:r>
          <w:rPr>
            <w:rFonts w:asciiTheme="minorHAnsi" w:eastAsiaTheme="minorEastAsia" w:hAnsiTheme="minorHAnsi" w:cstheme="minorBidi"/>
            <w:b w:val="0"/>
            <w:bCs w:val="0"/>
            <w:noProof/>
            <w:szCs w:val="22"/>
          </w:rPr>
          <w:tab/>
        </w:r>
        <w:r w:rsidRPr="008E42D0">
          <w:rPr>
            <w:rStyle w:val="Hyperlink"/>
            <w:noProof/>
          </w:rPr>
          <w:t>File Structure:</w:t>
        </w:r>
        <w:r>
          <w:rPr>
            <w:noProof/>
            <w:webHidden/>
          </w:rPr>
          <w:tab/>
        </w:r>
        <w:r>
          <w:rPr>
            <w:noProof/>
            <w:webHidden/>
          </w:rPr>
          <w:fldChar w:fldCharType="begin"/>
        </w:r>
        <w:r>
          <w:rPr>
            <w:noProof/>
            <w:webHidden/>
          </w:rPr>
          <w:instrText xml:space="preserve"> PAGEREF _Toc522271315 \h </w:instrText>
        </w:r>
        <w:r>
          <w:rPr>
            <w:noProof/>
            <w:webHidden/>
          </w:rPr>
        </w:r>
        <w:r>
          <w:rPr>
            <w:noProof/>
            <w:webHidden/>
          </w:rPr>
          <w:fldChar w:fldCharType="separate"/>
        </w:r>
        <w:r>
          <w:rPr>
            <w:noProof/>
            <w:webHidden/>
          </w:rPr>
          <w:t>3</w:t>
        </w:r>
        <w:r>
          <w:rPr>
            <w:noProof/>
            <w:webHidden/>
          </w:rPr>
          <w:fldChar w:fldCharType="end"/>
        </w:r>
      </w:hyperlink>
    </w:p>
    <w:p w:rsidR="0074505D" w:rsidRDefault="0074505D">
      <w:pPr>
        <w:pStyle w:val="TOC1"/>
        <w:tabs>
          <w:tab w:val="left" w:pos="446"/>
          <w:tab w:val="right" w:leader="dot" w:pos="9926"/>
        </w:tabs>
        <w:rPr>
          <w:rFonts w:asciiTheme="minorHAnsi" w:eastAsiaTheme="minorEastAsia" w:hAnsiTheme="minorHAnsi" w:cstheme="minorBidi"/>
          <w:b w:val="0"/>
          <w:bCs w:val="0"/>
          <w:noProof/>
          <w:szCs w:val="22"/>
        </w:rPr>
      </w:pPr>
      <w:hyperlink w:anchor="_Toc522271316" w:history="1">
        <w:r w:rsidRPr="008E42D0">
          <w:rPr>
            <w:rStyle w:val="Hyperlink"/>
            <w:noProof/>
          </w:rPr>
          <w:t>3</w:t>
        </w:r>
        <w:r>
          <w:rPr>
            <w:rFonts w:asciiTheme="minorHAnsi" w:eastAsiaTheme="minorEastAsia" w:hAnsiTheme="minorHAnsi" w:cstheme="minorBidi"/>
            <w:b w:val="0"/>
            <w:bCs w:val="0"/>
            <w:noProof/>
            <w:szCs w:val="22"/>
          </w:rPr>
          <w:tab/>
        </w:r>
        <w:r w:rsidRPr="008E42D0">
          <w:rPr>
            <w:rStyle w:val="Hyperlink"/>
            <w:noProof/>
          </w:rPr>
          <w:t>Trace Neurons in NeuronJ:</w:t>
        </w:r>
        <w:r>
          <w:rPr>
            <w:noProof/>
            <w:webHidden/>
          </w:rPr>
          <w:tab/>
        </w:r>
        <w:r>
          <w:rPr>
            <w:noProof/>
            <w:webHidden/>
          </w:rPr>
          <w:fldChar w:fldCharType="begin"/>
        </w:r>
        <w:r>
          <w:rPr>
            <w:noProof/>
            <w:webHidden/>
          </w:rPr>
          <w:instrText xml:space="preserve"> PAGEREF _Toc522271316 \h </w:instrText>
        </w:r>
        <w:r>
          <w:rPr>
            <w:noProof/>
            <w:webHidden/>
          </w:rPr>
        </w:r>
        <w:r>
          <w:rPr>
            <w:noProof/>
            <w:webHidden/>
          </w:rPr>
          <w:fldChar w:fldCharType="separate"/>
        </w:r>
        <w:r>
          <w:rPr>
            <w:noProof/>
            <w:webHidden/>
          </w:rPr>
          <w:t>4</w:t>
        </w:r>
        <w:r>
          <w:rPr>
            <w:noProof/>
            <w:webHidden/>
          </w:rPr>
          <w:fldChar w:fldCharType="end"/>
        </w:r>
      </w:hyperlink>
    </w:p>
    <w:p w:rsidR="0074505D" w:rsidRDefault="0074505D">
      <w:pPr>
        <w:pStyle w:val="TOC2"/>
        <w:tabs>
          <w:tab w:val="left" w:pos="880"/>
        </w:tabs>
        <w:rPr>
          <w:rFonts w:asciiTheme="minorHAnsi" w:eastAsiaTheme="minorEastAsia" w:hAnsiTheme="minorHAnsi" w:cstheme="minorBidi"/>
          <w:noProof/>
          <w:sz w:val="22"/>
          <w:szCs w:val="22"/>
        </w:rPr>
      </w:pPr>
      <w:hyperlink w:anchor="_Toc522271317" w:history="1">
        <w:r w:rsidRPr="008E42D0">
          <w:rPr>
            <w:rStyle w:val="Hyperlink"/>
            <w:noProof/>
          </w:rPr>
          <w:t>3.1</w:t>
        </w:r>
        <w:r>
          <w:rPr>
            <w:rFonts w:asciiTheme="minorHAnsi" w:eastAsiaTheme="minorEastAsia" w:hAnsiTheme="minorHAnsi" w:cstheme="minorBidi"/>
            <w:noProof/>
            <w:sz w:val="22"/>
            <w:szCs w:val="22"/>
          </w:rPr>
          <w:tab/>
        </w:r>
        <w:r w:rsidRPr="008E42D0">
          <w:rPr>
            <w:rStyle w:val="Hyperlink"/>
            <w:noProof/>
          </w:rPr>
          <w:t>Trace the cell body in NeuronJ and identify the trace as being “Type 06”</w:t>
        </w:r>
        <w:r>
          <w:rPr>
            <w:noProof/>
            <w:webHidden/>
          </w:rPr>
          <w:tab/>
        </w:r>
        <w:r>
          <w:rPr>
            <w:noProof/>
            <w:webHidden/>
          </w:rPr>
          <w:fldChar w:fldCharType="begin"/>
        </w:r>
        <w:r>
          <w:rPr>
            <w:noProof/>
            <w:webHidden/>
          </w:rPr>
          <w:instrText xml:space="preserve"> PAGEREF _Toc522271317 \h </w:instrText>
        </w:r>
        <w:r>
          <w:rPr>
            <w:noProof/>
            <w:webHidden/>
          </w:rPr>
        </w:r>
        <w:r>
          <w:rPr>
            <w:noProof/>
            <w:webHidden/>
          </w:rPr>
          <w:fldChar w:fldCharType="separate"/>
        </w:r>
        <w:r>
          <w:rPr>
            <w:noProof/>
            <w:webHidden/>
          </w:rPr>
          <w:t>4</w:t>
        </w:r>
        <w:r>
          <w:rPr>
            <w:noProof/>
            <w:webHidden/>
          </w:rPr>
          <w:fldChar w:fldCharType="end"/>
        </w:r>
      </w:hyperlink>
    </w:p>
    <w:p w:rsidR="0074505D" w:rsidRDefault="0074505D">
      <w:pPr>
        <w:pStyle w:val="TOC2"/>
        <w:tabs>
          <w:tab w:val="left" w:pos="880"/>
        </w:tabs>
        <w:rPr>
          <w:rFonts w:asciiTheme="minorHAnsi" w:eastAsiaTheme="minorEastAsia" w:hAnsiTheme="minorHAnsi" w:cstheme="minorBidi"/>
          <w:noProof/>
          <w:sz w:val="22"/>
          <w:szCs w:val="22"/>
        </w:rPr>
      </w:pPr>
      <w:hyperlink w:anchor="_Toc522271318" w:history="1">
        <w:r w:rsidRPr="008E42D0">
          <w:rPr>
            <w:rStyle w:val="Hyperlink"/>
            <w:noProof/>
          </w:rPr>
          <w:t>3.2</w:t>
        </w:r>
        <w:r>
          <w:rPr>
            <w:rFonts w:asciiTheme="minorHAnsi" w:eastAsiaTheme="minorEastAsia" w:hAnsiTheme="minorHAnsi" w:cstheme="minorBidi"/>
            <w:noProof/>
            <w:sz w:val="22"/>
            <w:szCs w:val="22"/>
          </w:rPr>
          <w:tab/>
        </w:r>
        <w:r w:rsidRPr="008E42D0">
          <w:rPr>
            <w:rStyle w:val="Hyperlink"/>
            <w:noProof/>
          </w:rPr>
          <w:t>Trace the neurites in NeuronJ</w:t>
        </w:r>
        <w:r>
          <w:rPr>
            <w:noProof/>
            <w:webHidden/>
          </w:rPr>
          <w:tab/>
        </w:r>
        <w:r>
          <w:rPr>
            <w:noProof/>
            <w:webHidden/>
          </w:rPr>
          <w:fldChar w:fldCharType="begin"/>
        </w:r>
        <w:r>
          <w:rPr>
            <w:noProof/>
            <w:webHidden/>
          </w:rPr>
          <w:instrText xml:space="preserve"> PAGEREF _Toc522271318 \h </w:instrText>
        </w:r>
        <w:r>
          <w:rPr>
            <w:noProof/>
            <w:webHidden/>
          </w:rPr>
        </w:r>
        <w:r>
          <w:rPr>
            <w:noProof/>
            <w:webHidden/>
          </w:rPr>
          <w:fldChar w:fldCharType="separate"/>
        </w:r>
        <w:r>
          <w:rPr>
            <w:noProof/>
            <w:webHidden/>
          </w:rPr>
          <w:t>4</w:t>
        </w:r>
        <w:r>
          <w:rPr>
            <w:noProof/>
            <w:webHidden/>
          </w:rPr>
          <w:fldChar w:fldCharType="end"/>
        </w:r>
      </w:hyperlink>
    </w:p>
    <w:p w:rsidR="0074505D" w:rsidRDefault="0074505D">
      <w:pPr>
        <w:pStyle w:val="TOC2"/>
        <w:tabs>
          <w:tab w:val="left" w:pos="880"/>
        </w:tabs>
        <w:rPr>
          <w:rFonts w:asciiTheme="minorHAnsi" w:eastAsiaTheme="minorEastAsia" w:hAnsiTheme="minorHAnsi" w:cstheme="minorBidi"/>
          <w:noProof/>
          <w:sz w:val="22"/>
          <w:szCs w:val="22"/>
        </w:rPr>
      </w:pPr>
      <w:hyperlink w:anchor="_Toc522271319" w:history="1">
        <w:r w:rsidRPr="008E42D0">
          <w:rPr>
            <w:rStyle w:val="Hyperlink"/>
            <w:noProof/>
          </w:rPr>
          <w:t>3.3</w:t>
        </w:r>
        <w:r>
          <w:rPr>
            <w:rFonts w:asciiTheme="minorHAnsi" w:eastAsiaTheme="minorEastAsia" w:hAnsiTheme="minorHAnsi" w:cstheme="minorBidi"/>
            <w:noProof/>
            <w:sz w:val="22"/>
            <w:szCs w:val="22"/>
          </w:rPr>
          <w:tab/>
        </w:r>
        <w:r w:rsidRPr="008E42D0">
          <w:rPr>
            <w:rStyle w:val="Hyperlink"/>
            <w:noProof/>
          </w:rPr>
          <w:t>Export trace files and trace identifier file from NeuronJ</w:t>
        </w:r>
        <w:r>
          <w:rPr>
            <w:noProof/>
            <w:webHidden/>
          </w:rPr>
          <w:tab/>
        </w:r>
        <w:r>
          <w:rPr>
            <w:noProof/>
            <w:webHidden/>
          </w:rPr>
          <w:fldChar w:fldCharType="begin"/>
        </w:r>
        <w:r>
          <w:rPr>
            <w:noProof/>
            <w:webHidden/>
          </w:rPr>
          <w:instrText xml:space="preserve"> PAGEREF _Toc522271319 \h </w:instrText>
        </w:r>
        <w:r>
          <w:rPr>
            <w:noProof/>
            <w:webHidden/>
          </w:rPr>
        </w:r>
        <w:r>
          <w:rPr>
            <w:noProof/>
            <w:webHidden/>
          </w:rPr>
          <w:fldChar w:fldCharType="separate"/>
        </w:r>
        <w:r>
          <w:rPr>
            <w:noProof/>
            <w:webHidden/>
          </w:rPr>
          <w:t>5</w:t>
        </w:r>
        <w:r>
          <w:rPr>
            <w:noProof/>
            <w:webHidden/>
          </w:rPr>
          <w:fldChar w:fldCharType="end"/>
        </w:r>
      </w:hyperlink>
    </w:p>
    <w:p w:rsidR="0074505D" w:rsidRDefault="0074505D">
      <w:pPr>
        <w:pStyle w:val="TOC1"/>
        <w:tabs>
          <w:tab w:val="left" w:pos="446"/>
          <w:tab w:val="right" w:leader="dot" w:pos="9926"/>
        </w:tabs>
        <w:rPr>
          <w:rFonts w:asciiTheme="minorHAnsi" w:eastAsiaTheme="minorEastAsia" w:hAnsiTheme="minorHAnsi" w:cstheme="minorBidi"/>
          <w:b w:val="0"/>
          <w:bCs w:val="0"/>
          <w:noProof/>
          <w:szCs w:val="22"/>
        </w:rPr>
      </w:pPr>
      <w:hyperlink w:anchor="_Toc522271320" w:history="1">
        <w:r w:rsidRPr="008E42D0">
          <w:rPr>
            <w:rStyle w:val="Hyperlink"/>
            <w:noProof/>
          </w:rPr>
          <w:t>4</w:t>
        </w:r>
        <w:r>
          <w:rPr>
            <w:rFonts w:asciiTheme="minorHAnsi" w:eastAsiaTheme="minorEastAsia" w:hAnsiTheme="minorHAnsi" w:cstheme="minorBidi"/>
            <w:b w:val="0"/>
            <w:bCs w:val="0"/>
            <w:noProof/>
            <w:szCs w:val="22"/>
          </w:rPr>
          <w:tab/>
        </w:r>
        <w:r w:rsidRPr="008E42D0">
          <w:rPr>
            <w:rStyle w:val="Hyperlink"/>
            <w:noProof/>
          </w:rPr>
          <w:t>Use Bonfire to build preliminary *.swc files from NeuronJ data:</w:t>
        </w:r>
        <w:r>
          <w:rPr>
            <w:noProof/>
            <w:webHidden/>
          </w:rPr>
          <w:tab/>
        </w:r>
        <w:r>
          <w:rPr>
            <w:noProof/>
            <w:webHidden/>
          </w:rPr>
          <w:fldChar w:fldCharType="begin"/>
        </w:r>
        <w:r>
          <w:rPr>
            <w:noProof/>
            <w:webHidden/>
          </w:rPr>
          <w:instrText xml:space="preserve"> PAGEREF _Toc522271320 \h </w:instrText>
        </w:r>
        <w:r>
          <w:rPr>
            <w:noProof/>
            <w:webHidden/>
          </w:rPr>
        </w:r>
        <w:r>
          <w:rPr>
            <w:noProof/>
            <w:webHidden/>
          </w:rPr>
          <w:fldChar w:fldCharType="separate"/>
        </w:r>
        <w:r>
          <w:rPr>
            <w:noProof/>
            <w:webHidden/>
          </w:rPr>
          <w:t>8</w:t>
        </w:r>
        <w:r>
          <w:rPr>
            <w:noProof/>
            <w:webHidden/>
          </w:rPr>
          <w:fldChar w:fldCharType="end"/>
        </w:r>
      </w:hyperlink>
    </w:p>
    <w:p w:rsidR="0074505D" w:rsidRDefault="0074505D">
      <w:pPr>
        <w:pStyle w:val="TOC2"/>
        <w:tabs>
          <w:tab w:val="left" w:pos="880"/>
        </w:tabs>
        <w:rPr>
          <w:rFonts w:asciiTheme="minorHAnsi" w:eastAsiaTheme="minorEastAsia" w:hAnsiTheme="minorHAnsi" w:cstheme="minorBidi"/>
          <w:noProof/>
          <w:sz w:val="22"/>
          <w:szCs w:val="22"/>
        </w:rPr>
      </w:pPr>
      <w:hyperlink w:anchor="_Toc522271321" w:history="1">
        <w:r w:rsidRPr="008E42D0">
          <w:rPr>
            <w:rStyle w:val="Hyperlink"/>
            <w:noProof/>
          </w:rPr>
          <w:t>4.1</w:t>
        </w:r>
        <w:r>
          <w:rPr>
            <w:rFonts w:asciiTheme="minorHAnsi" w:eastAsiaTheme="minorEastAsia" w:hAnsiTheme="minorHAnsi" w:cstheme="minorBidi"/>
            <w:noProof/>
            <w:sz w:val="22"/>
            <w:szCs w:val="22"/>
          </w:rPr>
          <w:tab/>
        </w:r>
        <w:r w:rsidRPr="008E42D0">
          <w:rPr>
            <w:rStyle w:val="Hyperlink"/>
            <w:noProof/>
          </w:rPr>
          <w:t>Check that all parameters are set correctly in ‘bonfire_parameters’</w:t>
        </w:r>
        <w:r>
          <w:rPr>
            <w:noProof/>
            <w:webHidden/>
          </w:rPr>
          <w:tab/>
        </w:r>
        <w:r>
          <w:rPr>
            <w:noProof/>
            <w:webHidden/>
          </w:rPr>
          <w:fldChar w:fldCharType="begin"/>
        </w:r>
        <w:r>
          <w:rPr>
            <w:noProof/>
            <w:webHidden/>
          </w:rPr>
          <w:instrText xml:space="preserve"> PAGEREF _Toc522271321 \h </w:instrText>
        </w:r>
        <w:r>
          <w:rPr>
            <w:noProof/>
            <w:webHidden/>
          </w:rPr>
        </w:r>
        <w:r>
          <w:rPr>
            <w:noProof/>
            <w:webHidden/>
          </w:rPr>
          <w:fldChar w:fldCharType="separate"/>
        </w:r>
        <w:r>
          <w:rPr>
            <w:noProof/>
            <w:webHidden/>
          </w:rPr>
          <w:t>8</w:t>
        </w:r>
        <w:r>
          <w:rPr>
            <w:noProof/>
            <w:webHidden/>
          </w:rPr>
          <w:fldChar w:fldCharType="end"/>
        </w:r>
      </w:hyperlink>
    </w:p>
    <w:p w:rsidR="0074505D" w:rsidRDefault="0074505D">
      <w:pPr>
        <w:pStyle w:val="TOC2"/>
        <w:tabs>
          <w:tab w:val="left" w:pos="880"/>
        </w:tabs>
        <w:rPr>
          <w:rFonts w:asciiTheme="minorHAnsi" w:eastAsiaTheme="minorEastAsia" w:hAnsiTheme="minorHAnsi" w:cstheme="minorBidi"/>
          <w:noProof/>
          <w:sz w:val="22"/>
          <w:szCs w:val="22"/>
        </w:rPr>
      </w:pPr>
      <w:hyperlink w:anchor="_Toc522271322" w:history="1">
        <w:r w:rsidRPr="008E42D0">
          <w:rPr>
            <w:rStyle w:val="Hyperlink"/>
            <w:noProof/>
          </w:rPr>
          <w:t>4.2</w:t>
        </w:r>
        <w:r>
          <w:rPr>
            <w:rFonts w:asciiTheme="minorHAnsi" w:eastAsiaTheme="minorEastAsia" w:hAnsiTheme="minorHAnsi" w:cstheme="minorBidi"/>
            <w:noProof/>
            <w:sz w:val="22"/>
            <w:szCs w:val="22"/>
          </w:rPr>
          <w:tab/>
        </w:r>
        <w:r w:rsidRPr="008E42D0">
          <w:rPr>
            <w:rStyle w:val="Hyperlink"/>
            <w:noProof/>
          </w:rPr>
          <w:t>Reorganize folders using ‘bonfire_load’</w:t>
        </w:r>
        <w:r>
          <w:rPr>
            <w:noProof/>
            <w:webHidden/>
          </w:rPr>
          <w:tab/>
        </w:r>
        <w:r>
          <w:rPr>
            <w:noProof/>
            <w:webHidden/>
          </w:rPr>
          <w:fldChar w:fldCharType="begin"/>
        </w:r>
        <w:r>
          <w:rPr>
            <w:noProof/>
            <w:webHidden/>
          </w:rPr>
          <w:instrText xml:space="preserve"> PAGEREF _Toc522271322 \h </w:instrText>
        </w:r>
        <w:r>
          <w:rPr>
            <w:noProof/>
            <w:webHidden/>
          </w:rPr>
        </w:r>
        <w:r>
          <w:rPr>
            <w:noProof/>
            <w:webHidden/>
          </w:rPr>
          <w:fldChar w:fldCharType="separate"/>
        </w:r>
        <w:r>
          <w:rPr>
            <w:noProof/>
            <w:webHidden/>
          </w:rPr>
          <w:t>8</w:t>
        </w:r>
        <w:r>
          <w:rPr>
            <w:noProof/>
            <w:webHidden/>
          </w:rPr>
          <w:fldChar w:fldCharType="end"/>
        </w:r>
      </w:hyperlink>
    </w:p>
    <w:p w:rsidR="0074505D" w:rsidRDefault="0074505D">
      <w:pPr>
        <w:pStyle w:val="TOC2"/>
        <w:tabs>
          <w:tab w:val="left" w:pos="880"/>
        </w:tabs>
        <w:rPr>
          <w:rFonts w:asciiTheme="minorHAnsi" w:eastAsiaTheme="minorEastAsia" w:hAnsiTheme="minorHAnsi" w:cstheme="minorBidi"/>
          <w:noProof/>
          <w:sz w:val="22"/>
          <w:szCs w:val="22"/>
        </w:rPr>
      </w:pPr>
      <w:hyperlink w:anchor="_Toc522271323" w:history="1">
        <w:r w:rsidRPr="008E42D0">
          <w:rPr>
            <w:rStyle w:val="Hyperlink"/>
            <w:noProof/>
          </w:rPr>
          <w:t>4.3</w:t>
        </w:r>
        <w:r>
          <w:rPr>
            <w:rFonts w:asciiTheme="minorHAnsi" w:eastAsiaTheme="minorEastAsia" w:hAnsiTheme="minorHAnsi" w:cstheme="minorBidi"/>
            <w:noProof/>
            <w:sz w:val="22"/>
            <w:szCs w:val="22"/>
          </w:rPr>
          <w:tab/>
        </w:r>
        <w:r w:rsidRPr="008E42D0">
          <w:rPr>
            <w:rStyle w:val="Hyperlink"/>
            <w:noProof/>
          </w:rPr>
          <w:t>Create [Cell]_prelim.swc file using ‘bonfire_ndf2swc’</w:t>
        </w:r>
        <w:r>
          <w:rPr>
            <w:noProof/>
            <w:webHidden/>
          </w:rPr>
          <w:tab/>
        </w:r>
        <w:r>
          <w:rPr>
            <w:noProof/>
            <w:webHidden/>
          </w:rPr>
          <w:fldChar w:fldCharType="begin"/>
        </w:r>
        <w:r>
          <w:rPr>
            <w:noProof/>
            <w:webHidden/>
          </w:rPr>
          <w:instrText xml:space="preserve"> PAGEREF _Toc522271323 \h </w:instrText>
        </w:r>
        <w:r>
          <w:rPr>
            <w:noProof/>
            <w:webHidden/>
          </w:rPr>
        </w:r>
        <w:r>
          <w:rPr>
            <w:noProof/>
            <w:webHidden/>
          </w:rPr>
          <w:fldChar w:fldCharType="separate"/>
        </w:r>
        <w:r>
          <w:rPr>
            <w:noProof/>
            <w:webHidden/>
          </w:rPr>
          <w:t>10</w:t>
        </w:r>
        <w:r>
          <w:rPr>
            <w:noProof/>
            <w:webHidden/>
          </w:rPr>
          <w:fldChar w:fldCharType="end"/>
        </w:r>
      </w:hyperlink>
    </w:p>
    <w:p w:rsidR="0074505D" w:rsidRDefault="0074505D">
      <w:pPr>
        <w:pStyle w:val="TOC1"/>
        <w:tabs>
          <w:tab w:val="left" w:pos="446"/>
          <w:tab w:val="right" w:leader="dot" w:pos="9926"/>
        </w:tabs>
        <w:rPr>
          <w:rFonts w:asciiTheme="minorHAnsi" w:eastAsiaTheme="minorEastAsia" w:hAnsiTheme="minorHAnsi" w:cstheme="minorBidi"/>
          <w:b w:val="0"/>
          <w:bCs w:val="0"/>
          <w:noProof/>
          <w:szCs w:val="22"/>
        </w:rPr>
      </w:pPr>
      <w:hyperlink w:anchor="_Toc522271324" w:history="1">
        <w:r w:rsidRPr="008E42D0">
          <w:rPr>
            <w:rStyle w:val="Hyperlink"/>
            <w:noProof/>
          </w:rPr>
          <w:t>5</w:t>
        </w:r>
        <w:r>
          <w:rPr>
            <w:rFonts w:asciiTheme="minorHAnsi" w:eastAsiaTheme="minorEastAsia" w:hAnsiTheme="minorHAnsi" w:cstheme="minorBidi"/>
            <w:b w:val="0"/>
            <w:bCs w:val="0"/>
            <w:noProof/>
            <w:szCs w:val="22"/>
          </w:rPr>
          <w:tab/>
        </w:r>
        <w:r w:rsidRPr="008E42D0">
          <w:rPr>
            <w:rStyle w:val="Hyperlink"/>
            <w:noProof/>
          </w:rPr>
          <w:t>Use NeuronStudio to finalize *.swc files:</w:t>
        </w:r>
        <w:r>
          <w:rPr>
            <w:noProof/>
            <w:webHidden/>
          </w:rPr>
          <w:tab/>
        </w:r>
        <w:r>
          <w:rPr>
            <w:noProof/>
            <w:webHidden/>
          </w:rPr>
          <w:fldChar w:fldCharType="begin"/>
        </w:r>
        <w:r>
          <w:rPr>
            <w:noProof/>
            <w:webHidden/>
          </w:rPr>
          <w:instrText xml:space="preserve"> PAGEREF _Toc522271324 \h </w:instrText>
        </w:r>
        <w:r>
          <w:rPr>
            <w:noProof/>
            <w:webHidden/>
          </w:rPr>
        </w:r>
        <w:r>
          <w:rPr>
            <w:noProof/>
            <w:webHidden/>
          </w:rPr>
          <w:fldChar w:fldCharType="separate"/>
        </w:r>
        <w:r>
          <w:rPr>
            <w:noProof/>
            <w:webHidden/>
          </w:rPr>
          <w:t>11</w:t>
        </w:r>
        <w:r>
          <w:rPr>
            <w:noProof/>
            <w:webHidden/>
          </w:rPr>
          <w:fldChar w:fldCharType="end"/>
        </w:r>
      </w:hyperlink>
    </w:p>
    <w:p w:rsidR="0074505D" w:rsidRDefault="0074505D">
      <w:pPr>
        <w:pStyle w:val="TOC2"/>
        <w:tabs>
          <w:tab w:val="left" w:pos="880"/>
        </w:tabs>
        <w:rPr>
          <w:rFonts w:asciiTheme="minorHAnsi" w:eastAsiaTheme="minorEastAsia" w:hAnsiTheme="minorHAnsi" w:cstheme="minorBidi"/>
          <w:noProof/>
          <w:sz w:val="22"/>
          <w:szCs w:val="22"/>
        </w:rPr>
      </w:pPr>
      <w:hyperlink w:anchor="_Toc522271325" w:history="1">
        <w:r w:rsidRPr="008E42D0">
          <w:rPr>
            <w:rStyle w:val="Hyperlink"/>
            <w:noProof/>
          </w:rPr>
          <w:t>5.1</w:t>
        </w:r>
        <w:r>
          <w:rPr>
            <w:rFonts w:asciiTheme="minorHAnsi" w:eastAsiaTheme="minorEastAsia" w:hAnsiTheme="minorHAnsi" w:cstheme="minorBidi"/>
            <w:noProof/>
            <w:sz w:val="22"/>
            <w:szCs w:val="22"/>
          </w:rPr>
          <w:tab/>
        </w:r>
        <w:r w:rsidRPr="008E42D0">
          <w:rPr>
            <w:rStyle w:val="Hyperlink"/>
            <w:noProof/>
          </w:rPr>
          <w:t>Open and calibrate the neuron image in NeuronStudio</w:t>
        </w:r>
        <w:r>
          <w:rPr>
            <w:noProof/>
            <w:webHidden/>
          </w:rPr>
          <w:tab/>
        </w:r>
        <w:r>
          <w:rPr>
            <w:noProof/>
            <w:webHidden/>
          </w:rPr>
          <w:fldChar w:fldCharType="begin"/>
        </w:r>
        <w:r>
          <w:rPr>
            <w:noProof/>
            <w:webHidden/>
          </w:rPr>
          <w:instrText xml:space="preserve"> PAGEREF _Toc522271325 \h </w:instrText>
        </w:r>
        <w:r>
          <w:rPr>
            <w:noProof/>
            <w:webHidden/>
          </w:rPr>
        </w:r>
        <w:r>
          <w:rPr>
            <w:noProof/>
            <w:webHidden/>
          </w:rPr>
          <w:fldChar w:fldCharType="separate"/>
        </w:r>
        <w:r>
          <w:rPr>
            <w:noProof/>
            <w:webHidden/>
          </w:rPr>
          <w:t>11</w:t>
        </w:r>
        <w:r>
          <w:rPr>
            <w:noProof/>
            <w:webHidden/>
          </w:rPr>
          <w:fldChar w:fldCharType="end"/>
        </w:r>
      </w:hyperlink>
    </w:p>
    <w:p w:rsidR="0074505D" w:rsidRDefault="0074505D">
      <w:pPr>
        <w:pStyle w:val="TOC2"/>
        <w:tabs>
          <w:tab w:val="left" w:pos="880"/>
        </w:tabs>
        <w:rPr>
          <w:rFonts w:asciiTheme="minorHAnsi" w:eastAsiaTheme="minorEastAsia" w:hAnsiTheme="minorHAnsi" w:cstheme="minorBidi"/>
          <w:noProof/>
          <w:sz w:val="22"/>
          <w:szCs w:val="22"/>
        </w:rPr>
      </w:pPr>
      <w:hyperlink w:anchor="_Toc522271326" w:history="1">
        <w:r w:rsidRPr="008E42D0">
          <w:rPr>
            <w:rStyle w:val="Hyperlink"/>
            <w:noProof/>
          </w:rPr>
          <w:t>5.2</w:t>
        </w:r>
        <w:r>
          <w:rPr>
            <w:rFonts w:asciiTheme="minorHAnsi" w:eastAsiaTheme="minorEastAsia" w:hAnsiTheme="minorHAnsi" w:cstheme="minorBidi"/>
            <w:noProof/>
            <w:sz w:val="22"/>
            <w:szCs w:val="22"/>
          </w:rPr>
          <w:tab/>
        </w:r>
        <w:r w:rsidRPr="008E42D0">
          <w:rPr>
            <w:rStyle w:val="Hyperlink"/>
            <w:noProof/>
          </w:rPr>
          <w:t>Use NeuronStudio to link neurites</w:t>
        </w:r>
        <w:r>
          <w:rPr>
            <w:noProof/>
            <w:webHidden/>
          </w:rPr>
          <w:tab/>
        </w:r>
        <w:r>
          <w:rPr>
            <w:noProof/>
            <w:webHidden/>
          </w:rPr>
          <w:fldChar w:fldCharType="begin"/>
        </w:r>
        <w:r>
          <w:rPr>
            <w:noProof/>
            <w:webHidden/>
          </w:rPr>
          <w:instrText xml:space="preserve"> PAGEREF _Toc522271326 \h </w:instrText>
        </w:r>
        <w:r>
          <w:rPr>
            <w:noProof/>
            <w:webHidden/>
          </w:rPr>
        </w:r>
        <w:r>
          <w:rPr>
            <w:noProof/>
            <w:webHidden/>
          </w:rPr>
          <w:fldChar w:fldCharType="separate"/>
        </w:r>
        <w:r>
          <w:rPr>
            <w:noProof/>
            <w:webHidden/>
          </w:rPr>
          <w:t>11</w:t>
        </w:r>
        <w:r>
          <w:rPr>
            <w:noProof/>
            <w:webHidden/>
          </w:rPr>
          <w:fldChar w:fldCharType="end"/>
        </w:r>
      </w:hyperlink>
    </w:p>
    <w:p w:rsidR="0074505D" w:rsidRDefault="0074505D">
      <w:pPr>
        <w:pStyle w:val="TOC2"/>
        <w:tabs>
          <w:tab w:val="left" w:pos="880"/>
        </w:tabs>
        <w:rPr>
          <w:rFonts w:asciiTheme="minorHAnsi" w:eastAsiaTheme="minorEastAsia" w:hAnsiTheme="minorHAnsi" w:cstheme="minorBidi"/>
          <w:noProof/>
          <w:sz w:val="22"/>
          <w:szCs w:val="22"/>
        </w:rPr>
      </w:pPr>
      <w:hyperlink w:anchor="_Toc522271327" w:history="1">
        <w:r w:rsidRPr="008E42D0">
          <w:rPr>
            <w:rStyle w:val="Hyperlink"/>
            <w:noProof/>
          </w:rPr>
          <w:t>5.3</w:t>
        </w:r>
        <w:r>
          <w:rPr>
            <w:rFonts w:asciiTheme="minorHAnsi" w:eastAsiaTheme="minorEastAsia" w:hAnsiTheme="minorHAnsi" w:cstheme="minorBidi"/>
            <w:noProof/>
            <w:sz w:val="22"/>
            <w:szCs w:val="22"/>
          </w:rPr>
          <w:tab/>
        </w:r>
        <w:r w:rsidRPr="008E42D0">
          <w:rPr>
            <w:rStyle w:val="Hyperlink"/>
            <w:noProof/>
          </w:rPr>
          <w:t>Use ‘bonfire_trace_check’ to check *.swc files for errors</w:t>
        </w:r>
        <w:r>
          <w:rPr>
            <w:noProof/>
            <w:webHidden/>
          </w:rPr>
          <w:tab/>
        </w:r>
        <w:r>
          <w:rPr>
            <w:noProof/>
            <w:webHidden/>
          </w:rPr>
          <w:fldChar w:fldCharType="begin"/>
        </w:r>
        <w:r>
          <w:rPr>
            <w:noProof/>
            <w:webHidden/>
          </w:rPr>
          <w:instrText xml:space="preserve"> PAGEREF _Toc522271327 \h </w:instrText>
        </w:r>
        <w:r>
          <w:rPr>
            <w:noProof/>
            <w:webHidden/>
          </w:rPr>
        </w:r>
        <w:r>
          <w:rPr>
            <w:noProof/>
            <w:webHidden/>
          </w:rPr>
          <w:fldChar w:fldCharType="separate"/>
        </w:r>
        <w:r>
          <w:rPr>
            <w:noProof/>
            <w:webHidden/>
          </w:rPr>
          <w:t>12</w:t>
        </w:r>
        <w:r>
          <w:rPr>
            <w:noProof/>
            <w:webHidden/>
          </w:rPr>
          <w:fldChar w:fldCharType="end"/>
        </w:r>
      </w:hyperlink>
    </w:p>
    <w:p w:rsidR="0074505D" w:rsidRDefault="0074505D">
      <w:pPr>
        <w:pStyle w:val="TOC1"/>
        <w:tabs>
          <w:tab w:val="left" w:pos="446"/>
          <w:tab w:val="right" w:leader="dot" w:pos="9926"/>
        </w:tabs>
        <w:rPr>
          <w:rFonts w:asciiTheme="minorHAnsi" w:eastAsiaTheme="minorEastAsia" w:hAnsiTheme="minorHAnsi" w:cstheme="minorBidi"/>
          <w:b w:val="0"/>
          <w:bCs w:val="0"/>
          <w:noProof/>
          <w:szCs w:val="22"/>
        </w:rPr>
      </w:pPr>
      <w:hyperlink w:anchor="_Toc522271328" w:history="1">
        <w:r w:rsidRPr="008E42D0">
          <w:rPr>
            <w:rStyle w:val="Hyperlink"/>
            <w:noProof/>
          </w:rPr>
          <w:t>6</w:t>
        </w:r>
        <w:r>
          <w:rPr>
            <w:rFonts w:asciiTheme="minorHAnsi" w:eastAsiaTheme="minorEastAsia" w:hAnsiTheme="minorHAnsi" w:cstheme="minorBidi"/>
            <w:b w:val="0"/>
            <w:bCs w:val="0"/>
            <w:noProof/>
            <w:szCs w:val="22"/>
          </w:rPr>
          <w:tab/>
        </w:r>
        <w:r w:rsidRPr="008E42D0">
          <w:rPr>
            <w:rStyle w:val="Hyperlink"/>
            <w:noProof/>
          </w:rPr>
          <w:t>Use ‘bonfire’ to extract morphological data from *.swc files:</w:t>
        </w:r>
        <w:r>
          <w:rPr>
            <w:noProof/>
            <w:webHidden/>
          </w:rPr>
          <w:tab/>
        </w:r>
        <w:r>
          <w:rPr>
            <w:noProof/>
            <w:webHidden/>
          </w:rPr>
          <w:fldChar w:fldCharType="begin"/>
        </w:r>
        <w:r>
          <w:rPr>
            <w:noProof/>
            <w:webHidden/>
          </w:rPr>
          <w:instrText xml:space="preserve"> PAGEREF _Toc522271328 \h </w:instrText>
        </w:r>
        <w:r>
          <w:rPr>
            <w:noProof/>
            <w:webHidden/>
          </w:rPr>
        </w:r>
        <w:r>
          <w:rPr>
            <w:noProof/>
            <w:webHidden/>
          </w:rPr>
          <w:fldChar w:fldCharType="separate"/>
        </w:r>
        <w:r>
          <w:rPr>
            <w:noProof/>
            <w:webHidden/>
          </w:rPr>
          <w:t>14</w:t>
        </w:r>
        <w:r>
          <w:rPr>
            <w:noProof/>
            <w:webHidden/>
          </w:rPr>
          <w:fldChar w:fldCharType="end"/>
        </w:r>
      </w:hyperlink>
    </w:p>
    <w:p w:rsidR="0074505D" w:rsidRDefault="0074505D">
      <w:pPr>
        <w:pStyle w:val="TOC1"/>
        <w:tabs>
          <w:tab w:val="left" w:pos="446"/>
          <w:tab w:val="right" w:leader="dot" w:pos="9926"/>
        </w:tabs>
        <w:rPr>
          <w:rFonts w:asciiTheme="minorHAnsi" w:eastAsiaTheme="minorEastAsia" w:hAnsiTheme="minorHAnsi" w:cstheme="minorBidi"/>
          <w:b w:val="0"/>
          <w:bCs w:val="0"/>
          <w:noProof/>
          <w:szCs w:val="22"/>
        </w:rPr>
      </w:pPr>
      <w:hyperlink w:anchor="_Toc522271329" w:history="1">
        <w:r w:rsidRPr="008E42D0">
          <w:rPr>
            <w:rStyle w:val="Hyperlink"/>
            <w:noProof/>
          </w:rPr>
          <w:t>7</w:t>
        </w:r>
        <w:r>
          <w:rPr>
            <w:rFonts w:asciiTheme="minorHAnsi" w:eastAsiaTheme="minorEastAsia" w:hAnsiTheme="minorHAnsi" w:cstheme="minorBidi"/>
            <w:b w:val="0"/>
            <w:bCs w:val="0"/>
            <w:noProof/>
            <w:szCs w:val="22"/>
          </w:rPr>
          <w:tab/>
        </w:r>
        <w:r w:rsidRPr="008E42D0">
          <w:rPr>
            <w:rStyle w:val="Hyperlink"/>
            <w:noProof/>
          </w:rPr>
          <w:t>Use ‘bonfire_results’ to view the data:</w:t>
        </w:r>
        <w:r>
          <w:rPr>
            <w:noProof/>
            <w:webHidden/>
          </w:rPr>
          <w:tab/>
        </w:r>
        <w:r>
          <w:rPr>
            <w:noProof/>
            <w:webHidden/>
          </w:rPr>
          <w:fldChar w:fldCharType="begin"/>
        </w:r>
        <w:r>
          <w:rPr>
            <w:noProof/>
            <w:webHidden/>
          </w:rPr>
          <w:instrText xml:space="preserve"> PAGEREF _Toc522271329 \h </w:instrText>
        </w:r>
        <w:r>
          <w:rPr>
            <w:noProof/>
            <w:webHidden/>
          </w:rPr>
        </w:r>
        <w:r>
          <w:rPr>
            <w:noProof/>
            <w:webHidden/>
          </w:rPr>
          <w:fldChar w:fldCharType="separate"/>
        </w:r>
        <w:r>
          <w:rPr>
            <w:noProof/>
            <w:webHidden/>
          </w:rPr>
          <w:t>16</w:t>
        </w:r>
        <w:r>
          <w:rPr>
            <w:noProof/>
            <w:webHidden/>
          </w:rPr>
          <w:fldChar w:fldCharType="end"/>
        </w:r>
      </w:hyperlink>
    </w:p>
    <w:p w:rsidR="0074505D" w:rsidRDefault="0074505D">
      <w:pPr>
        <w:pStyle w:val="TOC1"/>
        <w:tabs>
          <w:tab w:val="left" w:pos="446"/>
          <w:tab w:val="right" w:leader="dot" w:pos="9926"/>
        </w:tabs>
        <w:rPr>
          <w:rFonts w:asciiTheme="minorHAnsi" w:eastAsiaTheme="minorEastAsia" w:hAnsiTheme="minorHAnsi" w:cstheme="minorBidi"/>
          <w:b w:val="0"/>
          <w:bCs w:val="0"/>
          <w:noProof/>
          <w:szCs w:val="22"/>
        </w:rPr>
      </w:pPr>
      <w:hyperlink w:anchor="_Toc522271330" w:history="1">
        <w:r w:rsidRPr="008E42D0">
          <w:rPr>
            <w:rStyle w:val="Hyperlink"/>
            <w:noProof/>
          </w:rPr>
          <w:t>8</w:t>
        </w:r>
        <w:r>
          <w:rPr>
            <w:rFonts w:asciiTheme="minorHAnsi" w:eastAsiaTheme="minorEastAsia" w:hAnsiTheme="minorHAnsi" w:cstheme="minorBidi"/>
            <w:b w:val="0"/>
            <w:bCs w:val="0"/>
            <w:noProof/>
            <w:szCs w:val="22"/>
          </w:rPr>
          <w:tab/>
        </w:r>
        <w:r w:rsidRPr="008E42D0">
          <w:rPr>
            <w:rStyle w:val="Hyperlink"/>
            <w:noProof/>
          </w:rPr>
          <w:t>Use ‘bonfire_export’ to export data to Excel:</w:t>
        </w:r>
        <w:r>
          <w:rPr>
            <w:noProof/>
            <w:webHidden/>
          </w:rPr>
          <w:tab/>
        </w:r>
        <w:r>
          <w:rPr>
            <w:noProof/>
            <w:webHidden/>
          </w:rPr>
          <w:fldChar w:fldCharType="begin"/>
        </w:r>
        <w:r>
          <w:rPr>
            <w:noProof/>
            <w:webHidden/>
          </w:rPr>
          <w:instrText xml:space="preserve"> PAGEREF _Toc522271330 \h </w:instrText>
        </w:r>
        <w:r>
          <w:rPr>
            <w:noProof/>
            <w:webHidden/>
          </w:rPr>
        </w:r>
        <w:r>
          <w:rPr>
            <w:noProof/>
            <w:webHidden/>
          </w:rPr>
          <w:fldChar w:fldCharType="separate"/>
        </w:r>
        <w:r>
          <w:rPr>
            <w:noProof/>
            <w:webHidden/>
          </w:rPr>
          <w:t>17</w:t>
        </w:r>
        <w:r>
          <w:rPr>
            <w:noProof/>
            <w:webHidden/>
          </w:rPr>
          <w:fldChar w:fldCharType="end"/>
        </w:r>
      </w:hyperlink>
    </w:p>
    <w:p w:rsidR="0074505D" w:rsidRDefault="0074505D">
      <w:pPr>
        <w:pStyle w:val="TOC2"/>
        <w:tabs>
          <w:tab w:val="left" w:pos="880"/>
        </w:tabs>
        <w:rPr>
          <w:rFonts w:asciiTheme="minorHAnsi" w:eastAsiaTheme="minorEastAsia" w:hAnsiTheme="minorHAnsi" w:cstheme="minorBidi"/>
          <w:noProof/>
          <w:sz w:val="22"/>
          <w:szCs w:val="22"/>
        </w:rPr>
      </w:pPr>
      <w:hyperlink w:anchor="_Toc522271331" w:history="1">
        <w:r w:rsidRPr="008E42D0">
          <w:rPr>
            <w:rStyle w:val="Hyperlink"/>
            <w:noProof/>
          </w:rPr>
          <w:t>8.1</w:t>
        </w:r>
        <w:r>
          <w:rPr>
            <w:rFonts w:asciiTheme="minorHAnsi" w:eastAsiaTheme="minorEastAsia" w:hAnsiTheme="minorHAnsi" w:cstheme="minorBidi"/>
            <w:noProof/>
            <w:sz w:val="22"/>
            <w:szCs w:val="22"/>
          </w:rPr>
          <w:tab/>
        </w:r>
        <w:r w:rsidRPr="008E42D0">
          <w:rPr>
            <w:rStyle w:val="Hyperlink"/>
            <w:noProof/>
          </w:rPr>
          <w:t>Explanation of Excel files</w:t>
        </w:r>
        <w:r>
          <w:rPr>
            <w:noProof/>
            <w:webHidden/>
          </w:rPr>
          <w:tab/>
        </w:r>
        <w:r>
          <w:rPr>
            <w:noProof/>
            <w:webHidden/>
          </w:rPr>
          <w:fldChar w:fldCharType="begin"/>
        </w:r>
        <w:r>
          <w:rPr>
            <w:noProof/>
            <w:webHidden/>
          </w:rPr>
          <w:instrText xml:space="preserve"> PAGEREF _Toc522271331 \h </w:instrText>
        </w:r>
        <w:r>
          <w:rPr>
            <w:noProof/>
            <w:webHidden/>
          </w:rPr>
        </w:r>
        <w:r>
          <w:rPr>
            <w:noProof/>
            <w:webHidden/>
          </w:rPr>
          <w:fldChar w:fldCharType="separate"/>
        </w:r>
        <w:r>
          <w:rPr>
            <w:noProof/>
            <w:webHidden/>
          </w:rPr>
          <w:t>17</w:t>
        </w:r>
        <w:r>
          <w:rPr>
            <w:noProof/>
            <w:webHidden/>
          </w:rPr>
          <w:fldChar w:fldCharType="end"/>
        </w:r>
      </w:hyperlink>
    </w:p>
    <w:p w:rsidR="00EF2F77" w:rsidRPr="00EF2F77" w:rsidRDefault="00EF2F77" w:rsidP="00EF2F77">
      <w:r>
        <w:fldChar w:fldCharType="end"/>
      </w:r>
    </w:p>
    <w:p w:rsidR="00AE5E25" w:rsidRDefault="007C72CC" w:rsidP="0038007D">
      <w:pPr>
        <w:pStyle w:val="Heading1"/>
      </w:pPr>
      <w:bookmarkStart w:id="1" w:name="_Toc522271314"/>
      <w:r>
        <w:lastRenderedPageBreak/>
        <w:t>Preface</w:t>
      </w:r>
      <w:r w:rsidR="0098379E">
        <w:t xml:space="preserve"> (PLEASE READ!)</w:t>
      </w:r>
      <w:r w:rsidR="00EF2F77">
        <w:t>:</w:t>
      </w:r>
      <w:bookmarkEnd w:id="1"/>
    </w:p>
    <w:p w:rsidR="00963959" w:rsidRDefault="00963959" w:rsidP="00AE5E25">
      <w:r>
        <w:t>This program is being released along with a manuscript describing the interpretation of the data (</w:t>
      </w:r>
      <w:r w:rsidR="00980BCA">
        <w:t>Langhammer et. Al (2010), “</w:t>
      </w:r>
      <w:r w:rsidR="00980BCA" w:rsidRPr="00980BCA">
        <w:rPr>
          <w:i/>
        </w:rPr>
        <w:t>Multi-scale Sholl analysis of digitized neurons,</w:t>
      </w:r>
      <w:r w:rsidR="00980BCA">
        <w:t xml:space="preserve">” </w:t>
      </w:r>
      <w:r w:rsidR="00980BCA" w:rsidRPr="00980BCA">
        <w:rPr>
          <w:b/>
        </w:rPr>
        <w:t>Cytometry: Part A</w:t>
      </w:r>
      <w:r w:rsidR="00D44FF2">
        <w:t xml:space="preserve">). </w:t>
      </w:r>
      <w:r w:rsidR="00CD56C2">
        <w:t xml:space="preserve"> </w:t>
      </w:r>
      <w:r>
        <w:t>We urge you to read the manuscript in order to understand the nature and interpretation of the data available through the</w:t>
      </w:r>
      <w:r w:rsidR="00980BCA">
        <w:t xml:space="preserve"> Bonfire</w:t>
      </w:r>
      <w:r>
        <w:t xml:space="preserve"> program. </w:t>
      </w:r>
    </w:p>
    <w:p w:rsidR="00980BCA" w:rsidRDefault="00980BCA" w:rsidP="00AE5E25"/>
    <w:p w:rsidR="00980BCA" w:rsidRDefault="000D7D5C" w:rsidP="00AE5E25">
      <w:r>
        <w:t>W</w:t>
      </w:r>
      <w:r w:rsidR="00980BCA">
        <w:t>orking version</w:t>
      </w:r>
      <w:r>
        <w:t>s</w:t>
      </w:r>
      <w:r w:rsidR="00980BCA">
        <w:t xml:space="preserve"> of the NeuronJ plugin for the ImageJ software from NIH, as well as NeuronStudio</w:t>
      </w:r>
      <w:r w:rsidR="00D44FF2">
        <w:t>,</w:t>
      </w:r>
      <w:r w:rsidR="00980BCA">
        <w:t xml:space="preserve"> must be installed in order to perform several of the image proce</w:t>
      </w:r>
      <w:r w:rsidR="00D44FF2">
        <w:t>ssing and neuron tracing steps.</w:t>
      </w:r>
      <w:r w:rsidR="00CD56C2">
        <w:t xml:space="preserve"> </w:t>
      </w:r>
      <w:r w:rsidR="00980BCA">
        <w:t xml:space="preserve"> The three software packs can be downloaded from their respective websites:</w:t>
      </w:r>
    </w:p>
    <w:p w:rsidR="00980BCA" w:rsidRDefault="00980BCA" w:rsidP="00980BCA">
      <w:pPr>
        <w:pStyle w:val="BulletedList"/>
      </w:pPr>
      <w:r>
        <w:t xml:space="preserve">ImageJ - </w:t>
      </w:r>
      <w:hyperlink r:id="rId7" w:history="1">
        <w:r w:rsidRPr="00C539CB">
          <w:rPr>
            <w:rStyle w:val="Hyperlink"/>
          </w:rPr>
          <w:t>http://rsbweb.nih.gov/ij/</w:t>
        </w:r>
      </w:hyperlink>
    </w:p>
    <w:p w:rsidR="00980BCA" w:rsidRPr="00980BCA" w:rsidRDefault="00980BCA" w:rsidP="00980BCA">
      <w:pPr>
        <w:pStyle w:val="BulletedList"/>
        <w:rPr>
          <w:lang w:val="de-DE"/>
        </w:rPr>
      </w:pPr>
      <w:r w:rsidRPr="00980BCA">
        <w:rPr>
          <w:lang w:val="de-DE"/>
        </w:rPr>
        <w:t xml:space="preserve">NeuronJ - </w:t>
      </w:r>
      <w:hyperlink r:id="rId8" w:history="1">
        <w:r w:rsidRPr="00980BCA">
          <w:rPr>
            <w:rStyle w:val="Hyperlink"/>
            <w:lang w:val="de-DE"/>
          </w:rPr>
          <w:t>http://www.imagescience.org/meijering/software/neuronj/</w:t>
        </w:r>
      </w:hyperlink>
    </w:p>
    <w:p w:rsidR="00980BCA" w:rsidRPr="00D44FF2" w:rsidRDefault="00980BCA" w:rsidP="00980BCA">
      <w:pPr>
        <w:pStyle w:val="BulletedList"/>
        <w:rPr>
          <w:rStyle w:val="Hyperlink"/>
          <w:color w:val="auto"/>
          <w:u w:val="none"/>
          <w:lang w:val="de-DE"/>
        </w:rPr>
      </w:pPr>
      <w:r w:rsidRPr="00980BCA">
        <w:rPr>
          <w:lang w:val="de-DE"/>
        </w:rPr>
        <w:t xml:space="preserve">NeuronStudio - </w:t>
      </w:r>
      <w:hyperlink r:id="rId9" w:history="1">
        <w:r w:rsidRPr="00C539CB">
          <w:rPr>
            <w:rStyle w:val="Hyperlink"/>
            <w:lang w:val="de-DE"/>
          </w:rPr>
          <w:t>http://research.mssm.edu/cnic/tools-ns.html</w:t>
        </w:r>
      </w:hyperlink>
    </w:p>
    <w:p w:rsidR="00D44FF2" w:rsidRPr="00D44FF2" w:rsidRDefault="00D44FF2" w:rsidP="00D44FF2">
      <w:pPr>
        <w:pStyle w:val="BulletedList"/>
        <w:rPr>
          <w:i/>
          <w:lang w:val="de-DE"/>
        </w:rPr>
      </w:pPr>
      <w:r w:rsidRPr="00D44FF2">
        <w:rPr>
          <w:i/>
          <w:lang w:val="de-DE"/>
        </w:rPr>
        <w:t>NOTE: NeuronStudio will not work on a Mac</w:t>
      </w:r>
      <w:r>
        <w:rPr>
          <w:i/>
          <w:lang w:val="de-DE"/>
        </w:rPr>
        <w:t>, but the other programs and MATLAB will.</w:t>
      </w:r>
    </w:p>
    <w:p w:rsidR="000279CC" w:rsidRDefault="000279CC" w:rsidP="000D7D5C"/>
    <w:p w:rsidR="0051327D" w:rsidRDefault="005B3C4E" w:rsidP="00AE5E25">
      <w:r>
        <w:t>For new users</w:t>
      </w:r>
      <w:r w:rsidR="00F234C6">
        <w:t>,</w:t>
      </w:r>
      <w:r>
        <w:t xml:space="preserve"> we have included a small amount of sample data.  </w:t>
      </w:r>
      <w:r w:rsidR="000D7D5C">
        <w:t>All of the data has been traced and analyzed with t</w:t>
      </w:r>
      <w:r w:rsidR="00CD56C2">
        <w:t>he exception of a neuron named PRACTICE NEURON,</w:t>
      </w:r>
      <w:r w:rsidR="000D7D5C">
        <w:t xml:space="preserve"> found in the folder CONDITION 1.  </w:t>
      </w:r>
      <w:r>
        <w:t>We suggest following along with the instructions the first time you use the program</w:t>
      </w:r>
      <w:r w:rsidR="000D7D5C">
        <w:t>, while tracing PRACTICE NEURON</w:t>
      </w:r>
      <w:r w:rsidR="00CD56C2">
        <w:t>.</w:t>
      </w:r>
    </w:p>
    <w:p w:rsidR="0051327D" w:rsidRDefault="0051327D" w:rsidP="00AE5E25"/>
    <w:p w:rsidR="005B3C4E" w:rsidRDefault="005B3C4E" w:rsidP="00AE5E25">
      <w:r>
        <w:t>The sample files used in the construction of this instruction manual, along with the Bonfire MATLAB code, hav</w:t>
      </w:r>
      <w:r w:rsidR="00AB6F20">
        <w:t xml:space="preserve">e been included in a </w:t>
      </w:r>
      <w:r w:rsidR="00CD56C2">
        <w:t>*</w:t>
      </w:r>
      <w:r w:rsidR="00AB6F20">
        <w:t>.ZIP file with this manual.</w:t>
      </w:r>
    </w:p>
    <w:p w:rsidR="008F5372" w:rsidRDefault="008F5372" w:rsidP="008F5372">
      <w:pPr>
        <w:pStyle w:val="ListParagraph"/>
        <w:numPr>
          <w:ilvl w:val="0"/>
          <w:numId w:val="29"/>
        </w:numPr>
      </w:pPr>
      <w:r>
        <w:t>If you use a PC, we recommend using the version</w:t>
      </w:r>
      <w:r w:rsidRPr="005202B7">
        <w:rPr>
          <w:i/>
        </w:rPr>
        <w:t xml:space="preserve"> </w:t>
      </w:r>
      <w:r w:rsidR="005202B7">
        <w:rPr>
          <w:i/>
        </w:rPr>
        <w:t>‘</w:t>
      </w:r>
      <w:r w:rsidR="00483F63" w:rsidRPr="005202B7">
        <w:rPr>
          <w:i/>
        </w:rPr>
        <w:t xml:space="preserve">2018-08-16 </w:t>
      </w:r>
      <w:r w:rsidRPr="005202B7">
        <w:rPr>
          <w:i/>
        </w:rPr>
        <w:t>Bonfire PC</w:t>
      </w:r>
      <w:r w:rsidR="005202B7">
        <w:rPr>
          <w:i/>
        </w:rPr>
        <w:t>’</w:t>
      </w:r>
      <w:r>
        <w:t>.</w:t>
      </w:r>
    </w:p>
    <w:p w:rsidR="008F5372" w:rsidRDefault="008F5372" w:rsidP="0098379E">
      <w:pPr>
        <w:pStyle w:val="ListParagraph"/>
        <w:numPr>
          <w:ilvl w:val="0"/>
          <w:numId w:val="29"/>
        </w:numPr>
      </w:pPr>
      <w:r>
        <w:t xml:space="preserve">If you use a Mac, we recommend using the version </w:t>
      </w:r>
      <w:r w:rsidR="005202B7" w:rsidRPr="005202B7">
        <w:rPr>
          <w:i/>
        </w:rPr>
        <w:t>‘</w:t>
      </w:r>
      <w:r w:rsidR="00483F63" w:rsidRPr="005202B7">
        <w:rPr>
          <w:i/>
        </w:rPr>
        <w:t>2018-08-16 Bonfire</w:t>
      </w:r>
      <w:r w:rsidRPr="005202B7">
        <w:rPr>
          <w:i/>
        </w:rPr>
        <w:t xml:space="preserve"> Mac (xlwrite)</w:t>
      </w:r>
      <w:r w:rsidR="005202B7" w:rsidRPr="005202B7">
        <w:rPr>
          <w:i/>
        </w:rPr>
        <w:t>’</w:t>
      </w:r>
      <w:r>
        <w:t xml:space="preserve">. The Sholl data are eventually exported as Excel files, but Mac is unable to use the built-in MATLAB function xlswrite. Therefore, this version uses a slightly different function to produce Excel files, called xlwrite. </w:t>
      </w:r>
    </w:p>
    <w:p w:rsidR="00AC45C8" w:rsidRDefault="00AC45C8" w:rsidP="00AE5E25"/>
    <w:p w:rsidR="00AC45C8" w:rsidRDefault="00D44FF2" w:rsidP="00AE5E25">
      <w:r>
        <w:t xml:space="preserve">Finally, this manual contains very detailed instructions for guiding you through </w:t>
      </w:r>
      <w:r w:rsidR="008F5372">
        <w:t xml:space="preserve">each step of this </w:t>
      </w:r>
      <w:r>
        <w:t xml:space="preserve">semi-automated method for generating Sholl curves. </w:t>
      </w:r>
      <w:r w:rsidR="00CD56C2">
        <w:t xml:space="preserve"> Please read this guide carefully as most errors can be avoided by doing so. </w:t>
      </w:r>
      <w:r w:rsidR="008F5372">
        <w:t xml:space="preserve"> </w:t>
      </w:r>
      <w:r w:rsidR="00CD56C2">
        <w:t>Should you encounter any errors, we suggest that you</w:t>
      </w:r>
      <w:r w:rsidR="008F5372">
        <w:t xml:space="preserve"> then</w:t>
      </w:r>
      <w:r w:rsidR="00CD56C2">
        <w:t xml:space="preserve"> consult </w:t>
      </w:r>
      <w:r>
        <w:t xml:space="preserve">the </w:t>
      </w:r>
      <w:r w:rsidR="001E1E41" w:rsidRPr="001E1E41">
        <w:rPr>
          <w:i/>
        </w:rPr>
        <w:t>‘</w:t>
      </w:r>
      <w:r w:rsidRPr="001E1E41">
        <w:rPr>
          <w:i/>
        </w:rPr>
        <w:t>Bonfire troubleshooting tips</w:t>
      </w:r>
      <w:r w:rsidR="001E1E41" w:rsidRPr="001E1E41">
        <w:rPr>
          <w:i/>
        </w:rPr>
        <w:t>’</w:t>
      </w:r>
      <w:r w:rsidR="00CD56C2">
        <w:t xml:space="preserve"> document, where we have documented several common errors and included solutions.  </w:t>
      </w:r>
      <w:r w:rsidR="008F5372">
        <w:t>If the guide does not offer a solution the error you encounter</w:t>
      </w:r>
      <w:r w:rsidR="00CD56C2">
        <w:t xml:space="preserve">, </w:t>
      </w:r>
      <w:r w:rsidR="008F5372">
        <w:t>feel free to</w:t>
      </w:r>
      <w:r w:rsidR="00CD56C2">
        <w:t xml:space="preserve"> reach out to Dr. Bonnie Firestein (firestein@biology.rutgers.edu), and she will connect you with the appropriate </w:t>
      </w:r>
      <w:r w:rsidR="008F5372">
        <w:t>personnel to help you.</w:t>
      </w:r>
    </w:p>
    <w:p w:rsidR="00AC45C8" w:rsidRPr="00AE5E25" w:rsidRDefault="00AC45C8" w:rsidP="00AE5E25"/>
    <w:p w:rsidR="00AE5E25" w:rsidRDefault="00AE5E25" w:rsidP="0038007D">
      <w:pPr>
        <w:pStyle w:val="Heading1"/>
      </w:pPr>
      <w:bookmarkStart w:id="2" w:name="_Toc260849218"/>
      <w:bookmarkStart w:id="3" w:name="_Toc522271315"/>
      <w:r>
        <w:lastRenderedPageBreak/>
        <w:t>File Structure</w:t>
      </w:r>
      <w:r w:rsidR="000D4A84">
        <w:t>:</w:t>
      </w:r>
      <w:bookmarkEnd w:id="2"/>
      <w:bookmarkEnd w:id="3"/>
    </w:p>
    <w:p w:rsidR="00755AD8" w:rsidRDefault="00D65DEC" w:rsidP="000A534C">
      <w:r>
        <w:t>Bonfire</w:t>
      </w:r>
      <w:r w:rsidR="00755AD8">
        <w:t xml:space="preserve">’s ability to perform Sholl analysis on your </w:t>
      </w:r>
      <w:r w:rsidR="00530F32">
        <w:t>data set</w:t>
      </w:r>
      <w:r w:rsidR="00755AD8">
        <w:t xml:space="preserve"> depends on the files being organized in a </w:t>
      </w:r>
      <w:r w:rsidR="00530F32">
        <w:t>specific structure</w:t>
      </w:r>
      <w:r w:rsidR="00755AD8">
        <w:t>.  If the files are not organized in this fashion, the program will not run correctly.  Follow the instructions below regarding the initial organization of your files</w:t>
      </w:r>
      <w:r w:rsidR="00942CAC">
        <w:t>.</w:t>
      </w:r>
    </w:p>
    <w:p w:rsidR="00755AD8" w:rsidRDefault="00755AD8" w:rsidP="000A534C"/>
    <w:p w:rsidR="000A534C" w:rsidRDefault="000A534C" w:rsidP="000A534C">
      <w:r>
        <w:t>Each experiment you run will likely contain several separate conditions, and you will take images of several cells in each condition.  Your file structure should reflect this organization. You will have:</w:t>
      </w:r>
    </w:p>
    <w:p w:rsidR="000A534C" w:rsidRDefault="000A534C" w:rsidP="000A534C"/>
    <w:p w:rsidR="000A534C" w:rsidRDefault="000A534C" w:rsidP="000A534C">
      <w:pPr>
        <w:pStyle w:val="BulletedList"/>
      </w:pPr>
      <w:r>
        <w:t xml:space="preserve">A </w:t>
      </w:r>
      <w:r w:rsidRPr="006F5F8B">
        <w:rPr>
          <w:b/>
        </w:rPr>
        <w:t>master</w:t>
      </w:r>
      <w:r>
        <w:t xml:space="preserve"> folder (named [####-##-## </w:t>
      </w:r>
      <w:r w:rsidR="00D65DEC">
        <w:t>EXPERIMENT</w:t>
      </w:r>
      <w:r>
        <w:t xml:space="preserve">] in </w:t>
      </w:r>
      <w:r w:rsidR="007359A8" w:rsidRPr="00942CAC">
        <w:rPr>
          <w:b/>
        </w:rPr>
        <w:t>Fig.</w:t>
      </w:r>
      <w:r w:rsidRPr="00942CAC">
        <w:rPr>
          <w:b/>
        </w:rPr>
        <w:t xml:space="preserve"> 1</w:t>
      </w:r>
      <w:r w:rsidR="00942CAC">
        <w:t>, where the # are the date</w:t>
      </w:r>
      <w:r>
        <w:t>)</w:t>
      </w:r>
    </w:p>
    <w:p w:rsidR="000A534C" w:rsidRDefault="000A534C" w:rsidP="000A534C">
      <w:pPr>
        <w:pStyle w:val="BulletedList"/>
      </w:pPr>
      <w:r w:rsidRPr="006F5F8B">
        <w:rPr>
          <w:b/>
        </w:rPr>
        <w:t>Sub-folders</w:t>
      </w:r>
      <w:r>
        <w:t xml:space="preserve"> (named [</w:t>
      </w:r>
      <w:r w:rsidR="00D65DEC">
        <w:t>CONDITION</w:t>
      </w:r>
      <w:r>
        <w:t xml:space="preserve"> 1], [</w:t>
      </w:r>
      <w:r w:rsidR="00D65DEC">
        <w:t>CONDITION</w:t>
      </w:r>
      <w:r>
        <w:t xml:space="preserve"> 2], [</w:t>
      </w:r>
      <w:r w:rsidR="00D65DEC">
        <w:t>CONDITION</w:t>
      </w:r>
      <w:r>
        <w:t xml:space="preserve"> 3] in </w:t>
      </w:r>
      <w:r w:rsidR="007359A8" w:rsidRPr="00942CAC">
        <w:rPr>
          <w:b/>
        </w:rPr>
        <w:t>Fig.</w:t>
      </w:r>
      <w:r w:rsidRPr="00942CAC">
        <w:rPr>
          <w:b/>
        </w:rPr>
        <w:t xml:space="preserve"> 1</w:t>
      </w:r>
      <w:r>
        <w:t>)</w:t>
      </w:r>
    </w:p>
    <w:p w:rsidR="000A534C" w:rsidRDefault="000A534C" w:rsidP="000A534C">
      <w:pPr>
        <w:pStyle w:val="BulletedList"/>
      </w:pPr>
      <w:r>
        <w:t xml:space="preserve">Cell </w:t>
      </w:r>
      <w:r w:rsidRPr="006F5F8B">
        <w:rPr>
          <w:b/>
          <w:i/>
        </w:rPr>
        <w:t>Image</w:t>
      </w:r>
      <w:r>
        <w:t xml:space="preserve"> files and </w:t>
      </w:r>
      <w:r w:rsidRPr="00F01BC0">
        <w:rPr>
          <w:b/>
          <w:i/>
        </w:rPr>
        <w:t>NeuronJ</w:t>
      </w:r>
      <w:r>
        <w:t xml:space="preserve"> files (named [Cell].tif and [Cell].ndf), contained in the [</w:t>
      </w:r>
      <w:r w:rsidR="00D65DEC">
        <w:t>CONDITION</w:t>
      </w:r>
      <w:r>
        <w:t xml:space="preserve"> #] folders</w:t>
      </w:r>
    </w:p>
    <w:p w:rsidR="000A534C" w:rsidRDefault="000A534C" w:rsidP="000A534C">
      <w:pPr>
        <w:pStyle w:val="BulletedList"/>
      </w:pPr>
      <w:r>
        <w:t xml:space="preserve">A </w:t>
      </w:r>
      <w:r w:rsidRPr="000A534C">
        <w:rPr>
          <w:b/>
        </w:rPr>
        <w:t>Bonfire</w:t>
      </w:r>
      <w:r>
        <w:t xml:space="preserve"> folder (named [</w:t>
      </w:r>
      <w:r w:rsidR="00C1467F">
        <w:t>2018-08-16</w:t>
      </w:r>
      <w:r>
        <w:t xml:space="preserve"> Bonfire</w:t>
      </w:r>
      <w:r w:rsidR="00C1467F">
        <w:t xml:space="preserve"> PC or Mac</w:t>
      </w:r>
      <w:r>
        <w:t xml:space="preserve">] in </w:t>
      </w:r>
      <w:r w:rsidR="007359A8" w:rsidRPr="00C1467F">
        <w:rPr>
          <w:b/>
        </w:rPr>
        <w:t>Fig.</w:t>
      </w:r>
      <w:r w:rsidRPr="00C1467F">
        <w:rPr>
          <w:b/>
        </w:rPr>
        <w:t xml:space="preserve"> 1</w:t>
      </w:r>
      <w:r>
        <w:t xml:space="preserve">), also contained in the [####-##-## </w:t>
      </w:r>
      <w:r w:rsidR="00D65DEC">
        <w:t>EXPERIMENT</w:t>
      </w:r>
      <w:r>
        <w:t>] folder</w:t>
      </w:r>
    </w:p>
    <w:p w:rsidR="000A534C" w:rsidRDefault="000A534C" w:rsidP="000A534C"/>
    <w:p w:rsidR="000A534C" w:rsidRDefault="000A534C" w:rsidP="000A534C">
      <w:pPr>
        <w:rPr>
          <w:rStyle w:val="Heading3Char"/>
        </w:rPr>
      </w:pPr>
      <w:r>
        <w:t xml:space="preserve">This layout is shown in </w:t>
      </w:r>
      <w:r w:rsidR="007359A8" w:rsidRPr="00987ACF">
        <w:rPr>
          <w:b/>
        </w:rPr>
        <w:t>Fig.</w:t>
      </w:r>
      <w:r w:rsidRPr="00987ACF">
        <w:rPr>
          <w:b/>
        </w:rPr>
        <w:t xml:space="preserve"> </w:t>
      </w:r>
      <w:r w:rsidR="008001DC">
        <w:rPr>
          <w:b/>
        </w:rPr>
        <w:t>1</w:t>
      </w:r>
      <w:r>
        <w:t xml:space="preserve"> where the folder tree is shown at the left, and the contents of an example [</w:t>
      </w:r>
      <w:r w:rsidR="00D65DEC">
        <w:t>CONDITION</w:t>
      </w:r>
      <w:r>
        <w:t xml:space="preserve"> #] folder are shown in the right pane.</w:t>
      </w:r>
      <w:r w:rsidRPr="006F5F8B">
        <w:rPr>
          <w:rStyle w:val="Heading3Char"/>
        </w:rPr>
        <w:t xml:space="preserve"> </w:t>
      </w:r>
    </w:p>
    <w:p w:rsidR="00D342E4" w:rsidRDefault="00D342E4" w:rsidP="000A534C">
      <w:pPr>
        <w:rPr>
          <w:rStyle w:val="Heading3Char"/>
        </w:rPr>
      </w:pPr>
    </w:p>
    <w:p w:rsidR="00AE5E25" w:rsidRDefault="000A534C" w:rsidP="00AE5E25">
      <w:r>
        <w:t>We generally recommend that you perform all analyses and other manipulations of data offline (i.e., copy your data to the desktop from</w:t>
      </w:r>
      <w:r w:rsidR="00986434">
        <w:t xml:space="preserve"> any network</w:t>
      </w:r>
      <w:r>
        <w:t xml:space="preserve"> drive</w:t>
      </w:r>
      <w:r w:rsidR="00986434">
        <w:t>s</w:t>
      </w:r>
      <w:r>
        <w:t xml:space="preserve"> before reorganizing rather than working on the </w:t>
      </w:r>
      <w:r w:rsidR="00986434">
        <w:t>network drives</w:t>
      </w:r>
      <w:r>
        <w:t xml:space="preserve"> directly).  Working in the local copy of your data will speed the process up, and prevent accidental loss or destruction of your data.</w:t>
      </w:r>
    </w:p>
    <w:tbl>
      <w:tblPr>
        <w:tblW w:w="0" w:type="auto"/>
        <w:jc w:val="center"/>
        <w:tblLook w:val="04A0" w:firstRow="1" w:lastRow="0" w:firstColumn="1" w:lastColumn="0" w:noHBand="0" w:noVBand="1"/>
      </w:tblPr>
      <w:tblGrid>
        <w:gridCol w:w="9936"/>
      </w:tblGrid>
      <w:tr w:rsidR="00AE5E25" w:rsidTr="00EA6986">
        <w:trPr>
          <w:jc w:val="center"/>
        </w:trPr>
        <w:tc>
          <w:tcPr>
            <w:tcW w:w="10152" w:type="dxa"/>
          </w:tcPr>
          <w:p w:rsidR="00AE5E25" w:rsidRDefault="009F0BC2" w:rsidP="000A534C">
            <w:pPr>
              <w:pStyle w:val="Caption"/>
            </w:pPr>
            <w:r>
              <w:rPr>
                <w:noProof/>
              </w:rPr>
              <w:drawing>
                <wp:inline distT="0" distB="0" distL="0" distR="0">
                  <wp:extent cx="6111240" cy="321564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1240" cy="3215640"/>
                          </a:xfrm>
                          <a:prstGeom prst="rect">
                            <a:avLst/>
                          </a:prstGeom>
                          <a:noFill/>
                        </pic:spPr>
                      </pic:pic>
                    </a:graphicData>
                  </a:graphic>
                </wp:inline>
              </w:drawing>
            </w:r>
          </w:p>
        </w:tc>
      </w:tr>
      <w:tr w:rsidR="00AE5E25" w:rsidTr="00EA6986">
        <w:trPr>
          <w:jc w:val="center"/>
        </w:trPr>
        <w:tc>
          <w:tcPr>
            <w:tcW w:w="10152" w:type="dxa"/>
          </w:tcPr>
          <w:p w:rsidR="00AE5E25" w:rsidRDefault="00AE5E25" w:rsidP="004226E4">
            <w:pPr>
              <w:pStyle w:val="Caption"/>
            </w:pPr>
            <w:r>
              <w:t xml:space="preserve">Figure </w:t>
            </w:r>
            <w:r w:rsidR="00BB64A8">
              <w:t>1</w:t>
            </w:r>
            <w:r>
              <w:t xml:space="preserve">  </w:t>
            </w:r>
            <w:r w:rsidR="00F92CC3">
              <w:t>Initial file structure required for Bonfire analysis. The [Cell].tif files are the actual neuronal images, and are located in each [</w:t>
            </w:r>
            <w:r w:rsidR="00D65DEC">
              <w:t>CONDITION</w:t>
            </w:r>
            <w:r w:rsidR="00F92CC3">
              <w:t xml:space="preserve"> #] folder.  [</w:t>
            </w:r>
            <w:r w:rsidR="00D65DEC">
              <w:t>CONDITION</w:t>
            </w:r>
            <w:r w:rsidR="00F92CC3">
              <w:t xml:space="preserve"> #] folders are located in the [###-##-## </w:t>
            </w:r>
            <w:r w:rsidR="00D65DEC">
              <w:t>EXPERIMENT</w:t>
            </w:r>
            <w:r w:rsidR="00F92CC3">
              <w:t>] Folder, along with the [201</w:t>
            </w:r>
            <w:r w:rsidR="004226E4">
              <w:t>8</w:t>
            </w:r>
            <w:r w:rsidR="00F92CC3">
              <w:t>-0</w:t>
            </w:r>
            <w:r w:rsidR="004226E4">
              <w:t>8</w:t>
            </w:r>
            <w:r w:rsidR="00F92CC3">
              <w:t>-</w:t>
            </w:r>
            <w:r w:rsidR="004226E4">
              <w:t>16</w:t>
            </w:r>
            <w:r w:rsidR="00F92CC3">
              <w:t xml:space="preserve"> Bonfire] folder, containing the scripts required for Bonfire analysis.</w:t>
            </w:r>
          </w:p>
        </w:tc>
      </w:tr>
    </w:tbl>
    <w:p w:rsidR="00AE5E25" w:rsidRPr="00AE5E25" w:rsidRDefault="00C64495" w:rsidP="00AE5E25">
      <w:r>
        <w:t xml:space="preserve">Your file structure must match this (although the names of folders and files </w:t>
      </w:r>
      <w:r w:rsidR="00986434">
        <w:t xml:space="preserve">and the quantity of folders and files </w:t>
      </w:r>
      <w:r>
        <w:t>can be changed) or the program will not run correctly.</w:t>
      </w:r>
    </w:p>
    <w:p w:rsidR="0038007D" w:rsidRDefault="00D67900" w:rsidP="0038007D">
      <w:pPr>
        <w:pStyle w:val="Heading1"/>
      </w:pPr>
      <w:bookmarkStart w:id="4" w:name="_Toc260849219"/>
      <w:bookmarkStart w:id="5" w:name="_Toc522271316"/>
      <w:r>
        <w:lastRenderedPageBreak/>
        <w:t>Trace Neurons</w:t>
      </w:r>
      <w:r w:rsidR="0038007D">
        <w:t xml:space="preserve"> in NeuronJ</w:t>
      </w:r>
      <w:r>
        <w:t>:</w:t>
      </w:r>
      <w:bookmarkEnd w:id="4"/>
      <w:bookmarkEnd w:id="5"/>
    </w:p>
    <w:p w:rsidR="007C4098" w:rsidRPr="007C4098" w:rsidRDefault="007C4098" w:rsidP="007C4098">
      <w:r>
        <w:t>NeuronJ contains its own instructions for tracing neurons.  What follows is a brief tutorial on tracing.  See the NeuronJ instructions if you are confused about the basic use of NeuronJ.</w:t>
      </w:r>
    </w:p>
    <w:p w:rsidR="0038007D" w:rsidRDefault="00852998" w:rsidP="00AE5E25">
      <w:pPr>
        <w:pStyle w:val="Heading2"/>
      </w:pPr>
      <w:bookmarkStart w:id="6" w:name="_Toc260849220"/>
      <w:bookmarkStart w:id="7" w:name="_Toc522271317"/>
      <w:r>
        <w:t xml:space="preserve">Trace </w:t>
      </w:r>
      <w:r w:rsidR="00144FFB">
        <w:t xml:space="preserve">the </w:t>
      </w:r>
      <w:r>
        <w:t>cell body in Neuron</w:t>
      </w:r>
      <w:r w:rsidR="0038007D">
        <w:t>J</w:t>
      </w:r>
      <w:r w:rsidR="006E651B">
        <w:t xml:space="preserve"> </w:t>
      </w:r>
      <w:r w:rsidR="007C4098">
        <w:t xml:space="preserve">and identify the trace as being </w:t>
      </w:r>
      <w:r w:rsidR="00437C10">
        <w:t>“</w:t>
      </w:r>
      <w:r w:rsidR="007C4098">
        <w:t>Type 06</w:t>
      </w:r>
      <w:bookmarkEnd w:id="6"/>
      <w:r w:rsidR="00437C10">
        <w:t>”</w:t>
      </w:r>
      <w:bookmarkEnd w:id="7"/>
    </w:p>
    <w:p w:rsidR="00D23CA5" w:rsidRDefault="007C4098" w:rsidP="00144FFB">
      <w:pPr>
        <w:pStyle w:val="Checklist"/>
      </w:pPr>
      <w:r>
        <w:t>Select the</w:t>
      </w:r>
      <w:r w:rsidR="00D23CA5">
        <w:t xml:space="preserve"> Add Traces button (</w:t>
      </w:r>
      <w:r w:rsidR="00D23CA5" w:rsidRPr="008001DC">
        <w:rPr>
          <w:b/>
        </w:rPr>
        <w:t xml:space="preserve">Fig. 2 </w:t>
      </w:r>
      <w:r w:rsidR="00D23CA5">
        <w:t>upper-left red box).</w:t>
      </w:r>
    </w:p>
    <w:p w:rsidR="00D23CA5" w:rsidRDefault="00D23CA5" w:rsidP="00144FFB">
      <w:pPr>
        <w:pStyle w:val="Checklist"/>
      </w:pPr>
      <w:r>
        <w:t>Trace around the perimeter of the cell body.</w:t>
      </w:r>
    </w:p>
    <w:p w:rsidR="008C1F5D" w:rsidRDefault="00144FFB" w:rsidP="00144FFB">
      <w:pPr>
        <w:pStyle w:val="Checklist"/>
      </w:pPr>
      <w:r>
        <w:t>To label the tra</w:t>
      </w:r>
      <w:r w:rsidR="009F497F">
        <w:t xml:space="preserve">ce as the cell body, press the </w:t>
      </w:r>
      <w:r w:rsidR="009F497F" w:rsidRPr="009F497F">
        <w:rPr>
          <w:i/>
        </w:rPr>
        <w:t>“</w:t>
      </w:r>
      <w:r w:rsidRPr="009F497F">
        <w:rPr>
          <w:i/>
        </w:rPr>
        <w:t>Label Tracings</w:t>
      </w:r>
      <w:r w:rsidR="009F497F" w:rsidRPr="009F497F">
        <w:rPr>
          <w:i/>
        </w:rPr>
        <w:t>”</w:t>
      </w:r>
      <w:r>
        <w:t xml:space="preserve"> button on the NeuronJ toolbar (shown in </w:t>
      </w:r>
      <w:r w:rsidRPr="00663CF2">
        <w:rPr>
          <w:b/>
        </w:rPr>
        <w:t>Fig. 2</w:t>
      </w:r>
      <w:r>
        <w:t xml:space="preserve"> in the upper-right red box).  This will give you the </w:t>
      </w:r>
      <w:r w:rsidR="009F497F" w:rsidRPr="009F497F">
        <w:rPr>
          <w:i/>
        </w:rPr>
        <w:t>“</w:t>
      </w:r>
      <w:r w:rsidRPr="009F497F">
        <w:rPr>
          <w:i/>
        </w:rPr>
        <w:t>NeuronJ: Attributes</w:t>
      </w:r>
      <w:r w:rsidR="009F497F" w:rsidRPr="009F497F">
        <w:rPr>
          <w:i/>
        </w:rPr>
        <w:t>”</w:t>
      </w:r>
      <w:r>
        <w:t xml:space="preserve"> window, also shown in </w:t>
      </w:r>
      <w:r w:rsidR="007359A8" w:rsidRPr="00663CF2">
        <w:rPr>
          <w:b/>
        </w:rPr>
        <w:t>Fig.</w:t>
      </w:r>
      <w:r w:rsidRPr="00663CF2">
        <w:rPr>
          <w:b/>
        </w:rPr>
        <w:t xml:space="preserve"> 2</w:t>
      </w:r>
      <w:r>
        <w:t>.  Select your cell body trace with the cursor by clicking on it, and then select</w:t>
      </w:r>
      <w:r w:rsidRPr="00437C10">
        <w:rPr>
          <w:i/>
        </w:rPr>
        <w:t xml:space="preserve"> </w:t>
      </w:r>
      <w:r w:rsidR="00437C10">
        <w:rPr>
          <w:i/>
        </w:rPr>
        <w:t>“</w:t>
      </w:r>
      <w:r w:rsidRPr="00437C10">
        <w:rPr>
          <w:i/>
        </w:rPr>
        <w:t>Type 06</w:t>
      </w:r>
      <w:r w:rsidR="00437C10">
        <w:rPr>
          <w:i/>
        </w:rPr>
        <w:t>”</w:t>
      </w:r>
      <w:r>
        <w:t xml:space="preserve"> (</w:t>
      </w:r>
      <w:r w:rsidRPr="00663CF2">
        <w:rPr>
          <w:b/>
        </w:rPr>
        <w:t>Fig. 2</w:t>
      </w:r>
      <w:r>
        <w:t xml:space="preserve"> lower red box) in the NeuronJ: Attributes window and select OK</w:t>
      </w:r>
      <w:r w:rsidR="00D23CA5">
        <w:t>.</w:t>
      </w:r>
    </w:p>
    <w:tbl>
      <w:tblPr>
        <w:tblW w:w="0" w:type="auto"/>
        <w:tblLook w:val="04A0" w:firstRow="1" w:lastRow="0" w:firstColumn="1" w:lastColumn="0" w:noHBand="0" w:noVBand="1"/>
      </w:tblPr>
      <w:tblGrid>
        <w:gridCol w:w="9936"/>
      </w:tblGrid>
      <w:tr w:rsidR="008C1F5D" w:rsidTr="008C1F5D">
        <w:trPr>
          <w:trHeight w:val="4698"/>
        </w:trPr>
        <w:tc>
          <w:tcPr>
            <w:tcW w:w="10152" w:type="dxa"/>
          </w:tcPr>
          <w:p w:rsidR="008C1F5D" w:rsidRDefault="009F0BC2" w:rsidP="008C1F5D">
            <w:pPr>
              <w:ind w:firstLine="0"/>
            </w:pPr>
            <w:r>
              <w:rPr>
                <w:noProof/>
              </w:rPr>
              <w:drawing>
                <wp:inline distT="0" distB="0" distL="0" distR="0">
                  <wp:extent cx="6217920" cy="297053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7920" cy="2970530"/>
                          </a:xfrm>
                          <a:prstGeom prst="rect">
                            <a:avLst/>
                          </a:prstGeom>
                          <a:noFill/>
                        </pic:spPr>
                      </pic:pic>
                    </a:graphicData>
                  </a:graphic>
                </wp:inline>
              </w:drawing>
            </w:r>
          </w:p>
        </w:tc>
      </w:tr>
      <w:tr w:rsidR="008C1F5D" w:rsidTr="008C1F5D">
        <w:tc>
          <w:tcPr>
            <w:tcW w:w="10152" w:type="dxa"/>
          </w:tcPr>
          <w:p w:rsidR="008C1F5D" w:rsidRDefault="008C1F5D" w:rsidP="00B21089">
            <w:pPr>
              <w:pStyle w:val="Caption"/>
            </w:pPr>
            <w:r>
              <w:t xml:space="preserve">Figure 2  </w:t>
            </w:r>
            <w:r w:rsidR="00B21089">
              <w:t>Identify and label the cell body</w:t>
            </w:r>
            <w:r>
              <w:t>.</w:t>
            </w:r>
            <w:r w:rsidR="00B21089">
              <w:t xml:space="preserve"> </w:t>
            </w:r>
            <w:r>
              <w:t>Add Trace, Label Trace, and Type Selection Menu are highlighted in red boxes.</w:t>
            </w:r>
          </w:p>
        </w:tc>
      </w:tr>
    </w:tbl>
    <w:p w:rsidR="00AE5E25" w:rsidRPr="00AE5E25" w:rsidRDefault="007C4098" w:rsidP="007C4098">
      <w:pPr>
        <w:pStyle w:val="Heading2"/>
      </w:pPr>
      <w:bookmarkStart w:id="8" w:name="_Toc260849221"/>
      <w:bookmarkStart w:id="9" w:name="_Toc522271318"/>
      <w:r>
        <w:t>Trace the neurites in NeuronJ</w:t>
      </w:r>
      <w:bookmarkEnd w:id="8"/>
      <w:bookmarkEnd w:id="9"/>
    </w:p>
    <w:p w:rsidR="00EA09E1" w:rsidRDefault="00EA09E1" w:rsidP="00EA09E1">
      <w:pPr>
        <w:pStyle w:val="Checklist"/>
      </w:pPr>
      <w:r>
        <w:t>Select the Add Traces button (</w:t>
      </w:r>
      <w:r w:rsidRPr="00662B3B">
        <w:rPr>
          <w:b/>
        </w:rPr>
        <w:t>Fig. 2</w:t>
      </w:r>
      <w:r>
        <w:t xml:space="preserve"> upper-left red box).</w:t>
      </w:r>
    </w:p>
    <w:p w:rsidR="00EA09E1" w:rsidRDefault="00EA09E1" w:rsidP="00EA09E1">
      <w:pPr>
        <w:pStyle w:val="Checklist"/>
      </w:pPr>
      <w:r>
        <w:t>Add a trace along each neurite branch.</w:t>
      </w:r>
    </w:p>
    <w:p w:rsidR="008C1F5D" w:rsidRDefault="008C1F5D" w:rsidP="00EA09E1">
      <w:pPr>
        <w:pStyle w:val="Checklist"/>
      </w:pPr>
      <w:r>
        <w:t>Neurite traces do not need to be labeled (as the cell body trace was)</w:t>
      </w:r>
    </w:p>
    <w:p w:rsidR="00EA09E1" w:rsidRPr="00EA09E1" w:rsidRDefault="00EA09E1" w:rsidP="00EA09E1">
      <w:pPr>
        <w:pStyle w:val="Checklist"/>
      </w:pPr>
      <w:r>
        <w:t xml:space="preserve">It is a </w:t>
      </w:r>
      <w:r w:rsidRPr="00EA09E1">
        <w:t>suggested</w:t>
      </w:r>
      <w:r>
        <w:t xml:space="preserve"> that the segments you draw stop at each branch point, with each daughter branch starting at that point as a new trace. This will help with the automatic branch linkage </w:t>
      </w:r>
      <w:r w:rsidRPr="00EA09E1">
        <w:t>later in the program.</w:t>
      </w:r>
    </w:p>
    <w:p w:rsidR="006C4524" w:rsidRDefault="00F92D8D" w:rsidP="00EA09E1">
      <w:pPr>
        <w:pStyle w:val="Checklist"/>
      </w:pPr>
      <w:r>
        <w:t>Click the Save Tracings button and s</w:t>
      </w:r>
      <w:r w:rsidR="006C4524">
        <w:t xml:space="preserve">ave the tracing you have created in the same folder as the image file.  This will create the NeuronJ file </w:t>
      </w:r>
      <w:r w:rsidR="006C4524" w:rsidRPr="00EA09E1">
        <w:t>corresponding</w:t>
      </w:r>
      <w:r w:rsidR="006C4524">
        <w:t xml:space="preserve"> to that cell image (and will by default name it with the same name as the ce</w:t>
      </w:r>
      <w:r w:rsidR="0053058D">
        <w:t xml:space="preserve">ll image file, but with a </w:t>
      </w:r>
      <w:r w:rsidR="0053058D" w:rsidRPr="0053058D">
        <w:rPr>
          <w:i/>
        </w:rPr>
        <w:t>*.ndf</w:t>
      </w:r>
      <w:r w:rsidR="006C4524" w:rsidRPr="0053058D">
        <w:rPr>
          <w:i/>
        </w:rPr>
        <w:t xml:space="preserve"> </w:t>
      </w:r>
      <w:r w:rsidR="006C4524">
        <w:t>extension</w:t>
      </w:r>
      <w:r w:rsidR="004D25D3">
        <w:t xml:space="preserve"> – see </w:t>
      </w:r>
      <w:r w:rsidR="007359A8" w:rsidRPr="00662B3B">
        <w:rPr>
          <w:b/>
        </w:rPr>
        <w:t>Fig.</w:t>
      </w:r>
      <w:r w:rsidR="004D25D3" w:rsidRPr="00662B3B">
        <w:rPr>
          <w:b/>
        </w:rPr>
        <w:t xml:space="preserve"> </w:t>
      </w:r>
      <w:r w:rsidR="00EA09E1" w:rsidRPr="00662B3B">
        <w:rPr>
          <w:b/>
        </w:rPr>
        <w:t>3</w:t>
      </w:r>
      <w:r w:rsidR="006C4524">
        <w:t>).</w:t>
      </w:r>
    </w:p>
    <w:tbl>
      <w:tblPr>
        <w:tblW w:w="0" w:type="auto"/>
        <w:jc w:val="center"/>
        <w:tblLook w:val="04A0" w:firstRow="1" w:lastRow="0" w:firstColumn="1" w:lastColumn="0" w:noHBand="0" w:noVBand="1"/>
      </w:tblPr>
      <w:tblGrid>
        <w:gridCol w:w="9936"/>
      </w:tblGrid>
      <w:tr w:rsidR="00EA09E1" w:rsidTr="00EA09E1">
        <w:trPr>
          <w:jc w:val="center"/>
        </w:trPr>
        <w:tc>
          <w:tcPr>
            <w:tcW w:w="10152" w:type="dxa"/>
          </w:tcPr>
          <w:p w:rsidR="00EA09E1" w:rsidRDefault="009F0BC2" w:rsidP="00EA09E1">
            <w:pPr>
              <w:ind w:firstLine="0"/>
              <w:jc w:val="center"/>
            </w:pPr>
            <w:r>
              <w:rPr>
                <w:noProof/>
              </w:rPr>
              <w:lastRenderedPageBreak/>
              <w:drawing>
                <wp:inline distT="0" distB="0" distL="0" distR="0">
                  <wp:extent cx="3291840" cy="428244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1840" cy="4282440"/>
                          </a:xfrm>
                          <a:prstGeom prst="rect">
                            <a:avLst/>
                          </a:prstGeom>
                          <a:noFill/>
                        </pic:spPr>
                      </pic:pic>
                    </a:graphicData>
                  </a:graphic>
                </wp:inline>
              </w:drawing>
            </w:r>
          </w:p>
        </w:tc>
      </w:tr>
      <w:tr w:rsidR="00EA09E1" w:rsidTr="00EA09E1">
        <w:trPr>
          <w:jc w:val="center"/>
        </w:trPr>
        <w:tc>
          <w:tcPr>
            <w:tcW w:w="10152" w:type="dxa"/>
          </w:tcPr>
          <w:p w:rsidR="00EA09E1" w:rsidRDefault="00EA09E1" w:rsidP="005D7A29">
            <w:pPr>
              <w:pStyle w:val="Caption"/>
            </w:pPr>
            <w:r>
              <w:t xml:space="preserve">Figure 3  Trace neurites and save </w:t>
            </w:r>
            <w:r w:rsidR="00957A0F">
              <w:t>*</w:t>
            </w:r>
            <w:r>
              <w:t xml:space="preserve">.ndf file.  </w:t>
            </w:r>
            <w:r w:rsidR="008C1F5D">
              <w:t xml:space="preserve">All </w:t>
            </w:r>
            <w:r w:rsidR="00957A0F">
              <w:t>*</w:t>
            </w:r>
            <w:r w:rsidR="008C1F5D">
              <w:t xml:space="preserve">.ndf files </w:t>
            </w:r>
            <w:r w:rsidR="005D7A29">
              <w:t>should be</w:t>
            </w:r>
            <w:r w:rsidR="008C1F5D">
              <w:t xml:space="preserve"> saved in the same condition folder with the same name as their original images.</w:t>
            </w:r>
          </w:p>
        </w:tc>
      </w:tr>
    </w:tbl>
    <w:p w:rsidR="00EA09E1" w:rsidRDefault="008C1F5D" w:rsidP="008C1F5D">
      <w:pPr>
        <w:pStyle w:val="Heading2"/>
      </w:pPr>
      <w:bookmarkStart w:id="10" w:name="_Toc260849222"/>
      <w:bookmarkStart w:id="11" w:name="_Toc522271319"/>
      <w:r>
        <w:t>Export trace files</w:t>
      </w:r>
      <w:r w:rsidR="00F92CC3">
        <w:t xml:space="preserve"> and </w:t>
      </w:r>
      <w:r w:rsidR="00EF2F77">
        <w:t xml:space="preserve">trace identifier file </w:t>
      </w:r>
      <w:r w:rsidR="00F92CC3">
        <w:t>from NeuronJ</w:t>
      </w:r>
      <w:bookmarkEnd w:id="10"/>
      <w:bookmarkEnd w:id="11"/>
    </w:p>
    <w:p w:rsidR="008A5E2C" w:rsidRDefault="008A5E2C" w:rsidP="008A5E2C">
      <w:r>
        <w:t>Two types of files must be exported from NeuronJ, and saved into the appropriate [</w:t>
      </w:r>
      <w:r w:rsidR="00D65DEC">
        <w:t>CONDITION</w:t>
      </w:r>
      <w:r>
        <w:t xml:space="preserve"> #] folder along with the [</w:t>
      </w:r>
      <w:r w:rsidR="00D65DEC">
        <w:t>Cell</w:t>
      </w:r>
      <w:r>
        <w:t>].tif and [</w:t>
      </w:r>
      <w:r w:rsidR="00D65DEC">
        <w:t>Cell</w:t>
      </w:r>
      <w:r>
        <w:t xml:space="preserve">].ndf files, in order to provide the necessary data to </w:t>
      </w:r>
      <w:r w:rsidR="00D65DEC">
        <w:t>Bonfire</w:t>
      </w:r>
      <w:r>
        <w:t>;</w:t>
      </w:r>
    </w:p>
    <w:p w:rsidR="008A5E2C" w:rsidRDefault="008A5E2C" w:rsidP="008A5E2C">
      <w:pPr>
        <w:pStyle w:val="BulletedList"/>
        <w:numPr>
          <w:ilvl w:val="0"/>
          <w:numId w:val="23"/>
        </w:numPr>
      </w:pPr>
      <w:bookmarkStart w:id="12" w:name="_Toc260849223"/>
      <w:r w:rsidRPr="00EF2F77">
        <w:rPr>
          <w:b/>
          <w:u w:val="single"/>
        </w:rPr>
        <w:t>Trace Files:</w:t>
      </w:r>
      <w:bookmarkEnd w:id="12"/>
      <w:r w:rsidR="004C3901">
        <w:t xml:space="preserve">  These are </w:t>
      </w:r>
      <w:r w:rsidR="004C3901" w:rsidRPr="004C3901">
        <w:rPr>
          <w:i/>
        </w:rPr>
        <w:t>*.txt</w:t>
      </w:r>
      <w:r>
        <w:t xml:space="preserve"> files (also called text files), which contain the coordinates of the points defining each of the traces created and labeled earlier.  They are named </w:t>
      </w:r>
      <w:r w:rsidRPr="00D7580D">
        <w:t>[</w:t>
      </w:r>
      <w:r w:rsidR="00D65DEC" w:rsidRPr="00D7580D">
        <w:t>Cell</w:t>
      </w:r>
      <w:r w:rsidR="00D7580D">
        <w:t>].[N#].txt.</w:t>
      </w:r>
      <w:r>
        <w:t xml:space="preserve">  The first </w:t>
      </w:r>
      <w:r w:rsidR="005D7A29">
        <w:t>part</w:t>
      </w:r>
      <w:r>
        <w:t>, [</w:t>
      </w:r>
      <w:r w:rsidR="00D65DEC">
        <w:t>Cell</w:t>
      </w:r>
      <w:r>
        <w:t>], refers to the [</w:t>
      </w:r>
      <w:r w:rsidR="00D65DEC">
        <w:t>Cell</w:t>
      </w:r>
      <w:r>
        <w:t>].tif file that the trace belongs to.  The second number, [N#], refers to the numerical identifier of the particular trace within the set of traces belonging to that cell.</w:t>
      </w:r>
    </w:p>
    <w:p w:rsidR="008A5E2C" w:rsidRPr="00AB04BE" w:rsidRDefault="008A5E2C" w:rsidP="008A5E2C">
      <w:pPr>
        <w:pStyle w:val="BulletedList"/>
        <w:numPr>
          <w:ilvl w:val="0"/>
          <w:numId w:val="23"/>
        </w:numPr>
      </w:pPr>
      <w:bookmarkStart w:id="13" w:name="_Toc260849224"/>
      <w:r w:rsidRPr="00EF2F77">
        <w:rPr>
          <w:b/>
          <w:u w:val="single"/>
        </w:rPr>
        <w:t>Trace Identifier File:</w:t>
      </w:r>
      <w:bookmarkEnd w:id="13"/>
      <w:r>
        <w:t xml:space="preserve">  This is a data file with no 3-letter file extenstion which contains data about which traces correspond to neurites and which corresponds to the cell body.</w:t>
      </w:r>
    </w:p>
    <w:p w:rsidR="008A5E2C" w:rsidRDefault="008A5E2C" w:rsidP="008A5E2C"/>
    <w:p w:rsidR="008A5E2C" w:rsidRPr="008A5E2C" w:rsidRDefault="008A5E2C" w:rsidP="008A5E2C">
      <w:r>
        <w:t>To export the files, perform the following:</w:t>
      </w:r>
    </w:p>
    <w:p w:rsidR="00EA09E1" w:rsidRDefault="00F92CC3" w:rsidP="00F92CC3">
      <w:pPr>
        <w:pStyle w:val="Checklist"/>
      </w:pPr>
      <w:r>
        <w:t>Select the Export Trace button (</w:t>
      </w:r>
      <w:r w:rsidRPr="00662B3B">
        <w:rPr>
          <w:b/>
        </w:rPr>
        <w:t>Fig. 4</w:t>
      </w:r>
      <w:r>
        <w:t xml:space="preserve"> upper red box).  This will call up th</w:t>
      </w:r>
      <w:r w:rsidR="005D7A29">
        <w:t>e</w:t>
      </w:r>
      <w:r>
        <w:t xml:space="preserve"> NeuronJ: Export dialogue box.</w:t>
      </w:r>
    </w:p>
    <w:p w:rsidR="00F92CC3" w:rsidRDefault="00F92CC3" w:rsidP="00F92CC3">
      <w:pPr>
        <w:pStyle w:val="Checklist"/>
      </w:pPr>
      <w:r>
        <w:t xml:space="preserve">Select the second option, </w:t>
      </w:r>
      <w:r w:rsidRPr="0042636C">
        <w:rPr>
          <w:i/>
        </w:rPr>
        <w:t>“Tab-deliminated text files: separate file for each tracing</w:t>
      </w:r>
      <w:r w:rsidR="0042636C" w:rsidRPr="0042636C">
        <w:rPr>
          <w:i/>
        </w:rPr>
        <w:t>”</w:t>
      </w:r>
      <w:r>
        <w:t xml:space="preserve"> (</w:t>
      </w:r>
      <w:r w:rsidR="00755AD8" w:rsidRPr="00662B3B">
        <w:rPr>
          <w:b/>
        </w:rPr>
        <w:t>Fig. 4</w:t>
      </w:r>
      <w:r w:rsidR="00755AD8">
        <w:t xml:space="preserve"> </w:t>
      </w:r>
      <w:r>
        <w:t>lower red box)</w:t>
      </w:r>
    </w:p>
    <w:p w:rsidR="00755AD8" w:rsidRDefault="00755AD8" w:rsidP="00F92CC3">
      <w:pPr>
        <w:pStyle w:val="Checklist"/>
      </w:pPr>
      <w:r>
        <w:t>Allow NeuronJ to choose the name of the files (it will choose the same name as the original image), and the save location (it will choose the same location as the original image file).</w:t>
      </w:r>
    </w:p>
    <w:p w:rsidR="00F92CC3" w:rsidRDefault="00F92CC3" w:rsidP="00F92CC3">
      <w:pPr>
        <w:pStyle w:val="Checklist"/>
      </w:pPr>
      <w:r>
        <w:t xml:space="preserve">This will create a series of </w:t>
      </w:r>
      <w:r w:rsidR="00631188" w:rsidRPr="00631188">
        <w:rPr>
          <w:i/>
        </w:rPr>
        <w:t>*</w:t>
      </w:r>
      <w:r w:rsidR="00755AD8" w:rsidRPr="00631188">
        <w:rPr>
          <w:i/>
        </w:rPr>
        <w:t xml:space="preserve">.txt </w:t>
      </w:r>
      <w:r w:rsidR="00755AD8">
        <w:t>files (one for each trace)</w:t>
      </w:r>
      <w:r w:rsidR="005D7A29">
        <w:t xml:space="preserve"> and save them in the [CONDITION #] folder with the original </w:t>
      </w:r>
      <w:r w:rsidR="00631188" w:rsidRPr="00631188">
        <w:rPr>
          <w:i/>
        </w:rPr>
        <w:t>*</w:t>
      </w:r>
      <w:r w:rsidR="005D7A29" w:rsidRPr="00631188">
        <w:rPr>
          <w:i/>
        </w:rPr>
        <w:t>.tif</w:t>
      </w:r>
      <w:r w:rsidR="005D7A29">
        <w:t xml:space="preserve"> and </w:t>
      </w:r>
      <w:r w:rsidR="00631188" w:rsidRPr="00631188">
        <w:rPr>
          <w:i/>
        </w:rPr>
        <w:t>*</w:t>
      </w:r>
      <w:r w:rsidR="005D7A29" w:rsidRPr="00631188">
        <w:rPr>
          <w:i/>
        </w:rPr>
        <w:t xml:space="preserve">.ndf </w:t>
      </w:r>
      <w:r w:rsidR="005D7A29">
        <w:t>files</w:t>
      </w:r>
      <w:r w:rsidR="00755AD8">
        <w:t>.</w:t>
      </w:r>
    </w:p>
    <w:tbl>
      <w:tblPr>
        <w:tblW w:w="0" w:type="auto"/>
        <w:tblLook w:val="04A0" w:firstRow="1" w:lastRow="0" w:firstColumn="1" w:lastColumn="0" w:noHBand="0" w:noVBand="1"/>
      </w:tblPr>
      <w:tblGrid>
        <w:gridCol w:w="9936"/>
      </w:tblGrid>
      <w:tr w:rsidR="00EA09E1" w:rsidTr="00EA6986">
        <w:tc>
          <w:tcPr>
            <w:tcW w:w="10152" w:type="dxa"/>
          </w:tcPr>
          <w:p w:rsidR="00EA09E1" w:rsidRDefault="009F0BC2" w:rsidP="00755AD8">
            <w:pPr>
              <w:pStyle w:val="Caption"/>
            </w:pPr>
            <w:r>
              <w:rPr>
                <w:noProof/>
              </w:rPr>
              <w:lastRenderedPageBreak/>
              <w:drawing>
                <wp:inline distT="0" distB="0" distL="0" distR="0">
                  <wp:extent cx="6254750" cy="294576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54750" cy="2945765"/>
                          </a:xfrm>
                          <a:prstGeom prst="rect">
                            <a:avLst/>
                          </a:prstGeom>
                          <a:noFill/>
                        </pic:spPr>
                      </pic:pic>
                    </a:graphicData>
                  </a:graphic>
                </wp:inline>
              </w:drawing>
            </w:r>
          </w:p>
        </w:tc>
      </w:tr>
      <w:tr w:rsidR="00EA09E1" w:rsidTr="00EA6986">
        <w:tc>
          <w:tcPr>
            <w:tcW w:w="10152" w:type="dxa"/>
          </w:tcPr>
          <w:p w:rsidR="00EA09E1" w:rsidRDefault="00EA09E1" w:rsidP="008C1F5D">
            <w:pPr>
              <w:pStyle w:val="Caption"/>
            </w:pPr>
            <w:r>
              <w:t xml:space="preserve">Figure </w:t>
            </w:r>
            <w:r w:rsidR="008C1F5D">
              <w:t>4</w:t>
            </w:r>
            <w:r>
              <w:t xml:space="preserve">  </w:t>
            </w:r>
            <w:r w:rsidR="008C1F5D">
              <w:t>Export trace data files</w:t>
            </w:r>
            <w:r>
              <w:t>.</w:t>
            </w:r>
            <w:r w:rsidR="008C1F5D">
              <w:t xml:space="preserve"> </w:t>
            </w:r>
            <w:r>
              <w:t>Add Trace, Label Trace, and Type Selection Menu are highlighted in red boxes.</w:t>
            </w:r>
          </w:p>
        </w:tc>
      </w:tr>
    </w:tbl>
    <w:p w:rsidR="008A5E2C" w:rsidRDefault="008A5E2C" w:rsidP="008A5E2C">
      <w:pPr>
        <w:pStyle w:val="BulletedList"/>
      </w:pPr>
      <w:r>
        <w:t>Select the</w:t>
      </w:r>
      <w:r w:rsidRPr="00E927BA">
        <w:rPr>
          <w:i/>
        </w:rPr>
        <w:t xml:space="preserve"> </w:t>
      </w:r>
      <w:r w:rsidR="00E927BA">
        <w:rPr>
          <w:i/>
        </w:rPr>
        <w:t>“</w:t>
      </w:r>
      <w:r w:rsidRPr="00E927BA">
        <w:rPr>
          <w:i/>
        </w:rPr>
        <w:t>Measure Tracings</w:t>
      </w:r>
      <w:r w:rsidR="00E927BA">
        <w:rPr>
          <w:i/>
        </w:rPr>
        <w:t>”</w:t>
      </w:r>
      <w:r>
        <w:t xml:space="preserve"> button on the NeuronJ toolbar (shown in the upper red box in </w:t>
      </w:r>
      <w:r w:rsidR="007359A8" w:rsidRPr="00662B3B">
        <w:rPr>
          <w:b/>
        </w:rPr>
        <w:t>Fig.</w:t>
      </w:r>
      <w:r w:rsidRPr="00662B3B">
        <w:rPr>
          <w:b/>
        </w:rPr>
        <w:t xml:space="preserve"> 5</w:t>
      </w:r>
      <w:r>
        <w:t xml:space="preserve">).  </w:t>
      </w:r>
    </w:p>
    <w:p w:rsidR="008A5E2C" w:rsidRDefault="008A5E2C" w:rsidP="008A5E2C">
      <w:pPr>
        <w:pStyle w:val="BulletedList"/>
      </w:pPr>
      <w:r>
        <w:t xml:space="preserve">This will open the </w:t>
      </w:r>
      <w:r w:rsidR="00E927BA" w:rsidRPr="00E927BA">
        <w:rPr>
          <w:i/>
        </w:rPr>
        <w:t>“</w:t>
      </w:r>
      <w:r w:rsidRPr="00E927BA">
        <w:rPr>
          <w:i/>
        </w:rPr>
        <w:t>NeuronJ: Measurements</w:t>
      </w:r>
      <w:r w:rsidR="00E927BA" w:rsidRPr="00E927BA">
        <w:rPr>
          <w:i/>
        </w:rPr>
        <w:t>”</w:t>
      </w:r>
      <w:r>
        <w:t xml:space="preserve"> window.  Select only the </w:t>
      </w:r>
      <w:r w:rsidR="00E927BA" w:rsidRPr="00E927BA">
        <w:rPr>
          <w:i/>
        </w:rPr>
        <w:t>“</w:t>
      </w:r>
      <w:r w:rsidRPr="00E927BA">
        <w:rPr>
          <w:i/>
        </w:rPr>
        <w:t>Display tracing measurements</w:t>
      </w:r>
      <w:r w:rsidR="00E927BA" w:rsidRPr="00E927BA">
        <w:rPr>
          <w:i/>
        </w:rPr>
        <w:t>”</w:t>
      </w:r>
      <w:r>
        <w:t xml:space="preserve"> option (shown in the lower-right red box in</w:t>
      </w:r>
      <w:r w:rsidRPr="00662B3B">
        <w:rPr>
          <w:b/>
        </w:rPr>
        <w:t xml:space="preserve"> </w:t>
      </w:r>
      <w:r w:rsidR="007359A8" w:rsidRPr="00662B3B">
        <w:rPr>
          <w:b/>
        </w:rPr>
        <w:t>Fig.</w:t>
      </w:r>
      <w:r w:rsidRPr="00662B3B">
        <w:rPr>
          <w:b/>
        </w:rPr>
        <w:t xml:space="preserve"> 5</w:t>
      </w:r>
      <w:r w:rsidR="00E927BA">
        <w:t xml:space="preserve">), and press </w:t>
      </w:r>
      <w:r w:rsidR="00E927BA" w:rsidRPr="00E927BA">
        <w:rPr>
          <w:i/>
        </w:rPr>
        <w:t>“Run.”</w:t>
      </w:r>
    </w:p>
    <w:p w:rsidR="008A5E2C" w:rsidRPr="00D621CC" w:rsidRDefault="008A5E2C" w:rsidP="008A5E2C">
      <w:pPr>
        <w:pStyle w:val="BulletedList"/>
      </w:pPr>
      <w:r>
        <w:t xml:space="preserve">In the </w:t>
      </w:r>
      <w:r w:rsidR="00E927BA" w:rsidRPr="00E927BA">
        <w:rPr>
          <w:i/>
        </w:rPr>
        <w:t>“</w:t>
      </w:r>
      <w:r w:rsidRPr="00E927BA">
        <w:rPr>
          <w:i/>
        </w:rPr>
        <w:t>NeuronJ: Tracing</w:t>
      </w:r>
      <w:r w:rsidR="00E927BA">
        <w:rPr>
          <w:i/>
        </w:rPr>
        <w:t>s”</w:t>
      </w:r>
      <w:r w:rsidRPr="00E927BA">
        <w:t xml:space="preserve"> window (shown</w:t>
      </w:r>
      <w:r>
        <w:t xml:space="preserve"> in the left-most red box in </w:t>
      </w:r>
      <w:r w:rsidR="007359A8" w:rsidRPr="00662B3B">
        <w:rPr>
          <w:b/>
        </w:rPr>
        <w:t>Fig.</w:t>
      </w:r>
      <w:r w:rsidRPr="00662B3B">
        <w:rPr>
          <w:b/>
        </w:rPr>
        <w:t xml:space="preserve"> </w:t>
      </w:r>
      <w:r w:rsidR="00662B3B" w:rsidRPr="00662B3B">
        <w:rPr>
          <w:b/>
        </w:rPr>
        <w:t>5</w:t>
      </w:r>
      <w:r>
        <w:t>) select</w:t>
      </w:r>
      <w:r w:rsidRPr="00E927BA">
        <w:rPr>
          <w:i/>
        </w:rPr>
        <w:t xml:space="preserve"> </w:t>
      </w:r>
      <w:r w:rsidR="00E927BA">
        <w:rPr>
          <w:i/>
        </w:rPr>
        <w:t>“</w:t>
      </w:r>
      <w:r w:rsidRPr="00E927BA">
        <w:rPr>
          <w:i/>
        </w:rPr>
        <w:t>File</w:t>
      </w:r>
      <w:r w:rsidR="00E927BA">
        <w:rPr>
          <w:i/>
        </w:rPr>
        <w:t>”</w:t>
      </w:r>
      <w:r w:rsidRPr="00E927BA">
        <w:rPr>
          <w:i/>
        </w:rPr>
        <w:t xml:space="preserve"> </w:t>
      </w:r>
      <w:r>
        <w:t>and the</w:t>
      </w:r>
      <w:r w:rsidR="00E927BA">
        <w:t xml:space="preserve"> </w:t>
      </w:r>
      <w:r w:rsidR="00E927BA">
        <w:rPr>
          <w:i/>
        </w:rPr>
        <w:t>“</w:t>
      </w:r>
      <w:r w:rsidRPr="00E927BA">
        <w:rPr>
          <w:i/>
        </w:rPr>
        <w:t>Save As…</w:t>
      </w:r>
      <w:r w:rsidR="00E927BA">
        <w:rPr>
          <w:i/>
        </w:rPr>
        <w:t>”</w:t>
      </w:r>
      <w:r>
        <w:t xml:space="preserve"> option, and save the file as </w:t>
      </w:r>
      <w:r w:rsidR="00FC55F0">
        <w:rPr>
          <w:b/>
        </w:rPr>
        <w:t>‘</w:t>
      </w:r>
      <w:r w:rsidR="00D621CC">
        <w:rPr>
          <w:b/>
        </w:rPr>
        <w:t>[Cell]_info</w:t>
      </w:r>
      <w:r w:rsidR="00FC55F0">
        <w:rPr>
          <w:b/>
        </w:rPr>
        <w:t>’</w:t>
      </w:r>
    </w:p>
    <w:p w:rsidR="00D621CC" w:rsidRDefault="00D621CC" w:rsidP="008A5E2C">
      <w:pPr>
        <w:pStyle w:val="BulletedList"/>
      </w:pPr>
      <w:r>
        <w:rPr>
          <w:b/>
        </w:rPr>
        <w:t>NOTE:</w:t>
      </w:r>
      <w:r w:rsidRPr="00D621CC">
        <w:rPr>
          <w:b/>
        </w:rPr>
        <w:t xml:space="preserve"> The file name must exactly match (including capitalization) the name of the image file it is tied to, and it should not contain a 3-letter file-extension.  In our examples, this file is named </w:t>
      </w:r>
      <w:r w:rsidR="00FC55F0">
        <w:rPr>
          <w:b/>
        </w:rPr>
        <w:t>‘</w:t>
      </w:r>
      <w:r w:rsidRPr="00D621CC">
        <w:rPr>
          <w:b/>
        </w:rPr>
        <w:t>PRACTICE NEURON_info’ because the image file is named ‘PRACTICE NEURON.tif.’</w:t>
      </w:r>
    </w:p>
    <w:p w:rsidR="0075551E" w:rsidRDefault="00D621CC" w:rsidP="00F92CC3">
      <w:pPr>
        <w:pStyle w:val="Checklist"/>
      </w:pPr>
      <w:r>
        <w:t>If your computer automatically appen</w:t>
      </w:r>
      <w:r w:rsidR="00FC55F0">
        <w:t xml:space="preserve">ds the [Cell]_info file with a </w:t>
      </w:r>
      <w:r w:rsidR="00FC55F0" w:rsidRPr="00FC55F0">
        <w:rPr>
          <w:i/>
        </w:rPr>
        <w:t>*</w:t>
      </w:r>
      <w:r w:rsidR="00FC55F0">
        <w:rPr>
          <w:i/>
        </w:rPr>
        <w:t>.xls</w:t>
      </w:r>
      <w:r>
        <w:t xml:space="preserve"> extension, this must be manually deleted, or later portions of the program will not run correctly.</w:t>
      </w:r>
    </w:p>
    <w:tbl>
      <w:tblPr>
        <w:tblW w:w="0" w:type="auto"/>
        <w:tblLook w:val="04A0" w:firstRow="1" w:lastRow="0" w:firstColumn="1" w:lastColumn="0" w:noHBand="0" w:noVBand="1"/>
      </w:tblPr>
      <w:tblGrid>
        <w:gridCol w:w="9936"/>
      </w:tblGrid>
      <w:tr w:rsidR="00755AD8" w:rsidTr="000710C7">
        <w:tc>
          <w:tcPr>
            <w:tcW w:w="10152" w:type="dxa"/>
          </w:tcPr>
          <w:p w:rsidR="00755AD8" w:rsidRDefault="0075551E" w:rsidP="000710C7">
            <w:pPr>
              <w:pStyle w:val="Caption"/>
            </w:pPr>
            <w:r>
              <w:br w:type="page"/>
            </w:r>
            <w:r w:rsidR="009F0BC2">
              <w:rPr>
                <w:noProof/>
              </w:rPr>
              <w:drawing>
                <wp:inline distT="0" distB="0" distL="0" distR="0">
                  <wp:extent cx="5852160" cy="273304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2160" cy="2733040"/>
                          </a:xfrm>
                          <a:prstGeom prst="rect">
                            <a:avLst/>
                          </a:prstGeom>
                          <a:noFill/>
                        </pic:spPr>
                      </pic:pic>
                    </a:graphicData>
                  </a:graphic>
                </wp:inline>
              </w:drawing>
            </w:r>
          </w:p>
        </w:tc>
      </w:tr>
      <w:tr w:rsidR="00755AD8" w:rsidTr="000710C7">
        <w:tc>
          <w:tcPr>
            <w:tcW w:w="10152" w:type="dxa"/>
          </w:tcPr>
          <w:p w:rsidR="00755AD8" w:rsidRDefault="00755AD8" w:rsidP="008A5E2C">
            <w:pPr>
              <w:pStyle w:val="Caption"/>
            </w:pPr>
            <w:r>
              <w:t xml:space="preserve">Figure </w:t>
            </w:r>
            <w:r w:rsidR="008A5E2C">
              <w:t>5</w:t>
            </w:r>
            <w:r>
              <w:t xml:space="preserve">  Export trace data files. Add Trace, Label Trace, and Type Selection Menu are highlighted in red boxes.</w:t>
            </w:r>
          </w:p>
        </w:tc>
      </w:tr>
    </w:tbl>
    <w:p w:rsidR="008A5E2C" w:rsidRDefault="00D621CC" w:rsidP="00D621CC">
      <w:r>
        <w:lastRenderedPageBreak/>
        <w:t xml:space="preserve">Once all the files have been successfully exported the final file-structure should look like it does in </w:t>
      </w:r>
      <w:r w:rsidRPr="00FC38B4">
        <w:rPr>
          <w:b/>
        </w:rPr>
        <w:t>Fig. 6</w:t>
      </w:r>
      <w:r>
        <w:t>, below.  For each of the original images in the [CONDITION #] folder, there are now the following files:</w:t>
      </w:r>
    </w:p>
    <w:p w:rsidR="00D621CC" w:rsidRDefault="00D621CC" w:rsidP="00D621CC">
      <w:pPr>
        <w:pStyle w:val="BulletedList"/>
      </w:pPr>
      <w:r>
        <w:t xml:space="preserve">1 </w:t>
      </w:r>
      <w:r w:rsidR="00914C95">
        <w:t>x</w:t>
      </w:r>
      <w:r>
        <w:t xml:space="preserve"> [Cell].tif</w:t>
      </w:r>
    </w:p>
    <w:p w:rsidR="00D621CC" w:rsidRDefault="00D621CC" w:rsidP="00D621CC">
      <w:pPr>
        <w:pStyle w:val="BulletedList"/>
      </w:pPr>
      <w:r>
        <w:t xml:space="preserve">1 </w:t>
      </w:r>
      <w:r w:rsidR="00914C95">
        <w:t>x</w:t>
      </w:r>
      <w:r>
        <w:t xml:space="preserve"> [Cell].ndf</w:t>
      </w:r>
    </w:p>
    <w:p w:rsidR="00D621CC" w:rsidRDefault="00D621CC" w:rsidP="00D621CC">
      <w:pPr>
        <w:pStyle w:val="BulletedList"/>
      </w:pPr>
      <w:r>
        <w:t xml:space="preserve">1 </w:t>
      </w:r>
      <w:r w:rsidR="00914C95">
        <w:t>x</w:t>
      </w:r>
      <w:r>
        <w:t xml:space="preserve"> [Cell]_info</w:t>
      </w:r>
    </w:p>
    <w:p w:rsidR="00D621CC" w:rsidRDefault="00FF0965" w:rsidP="00D621CC">
      <w:pPr>
        <w:pStyle w:val="BulletedList"/>
      </w:pPr>
      <w:r>
        <w:t>(</w:t>
      </w:r>
      <w:r w:rsidR="00D621CC">
        <w:t>N</w:t>
      </w:r>
      <w:r>
        <w:t>+1)</w:t>
      </w:r>
      <w:r w:rsidR="00D621CC">
        <w:t xml:space="preserve"> </w:t>
      </w:r>
      <w:r w:rsidR="00914C95">
        <w:t>x</w:t>
      </w:r>
      <w:r w:rsidR="00D621CC">
        <w:t xml:space="preserve"> [Cell].N#.txt where N = the number of neurite branches that were traced</w:t>
      </w:r>
    </w:p>
    <w:tbl>
      <w:tblPr>
        <w:tblW w:w="0" w:type="auto"/>
        <w:tblInd w:w="108" w:type="dxa"/>
        <w:tblLook w:val="04A0" w:firstRow="1" w:lastRow="0" w:firstColumn="1" w:lastColumn="0" w:noHBand="0" w:noVBand="1"/>
      </w:tblPr>
      <w:tblGrid>
        <w:gridCol w:w="9828"/>
      </w:tblGrid>
      <w:tr w:rsidR="008A5E2C" w:rsidTr="009E641F">
        <w:tc>
          <w:tcPr>
            <w:tcW w:w="9990" w:type="dxa"/>
          </w:tcPr>
          <w:p w:rsidR="008A5E2C" w:rsidRDefault="009F0BC2" w:rsidP="008A5E2C">
            <w:pPr>
              <w:pStyle w:val="Caption"/>
            </w:pPr>
            <w:r>
              <w:rPr>
                <w:noProof/>
              </w:rPr>
              <w:drawing>
                <wp:inline distT="0" distB="0" distL="0" distR="0">
                  <wp:extent cx="4815840" cy="321564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5840" cy="3215640"/>
                          </a:xfrm>
                          <a:prstGeom prst="rect">
                            <a:avLst/>
                          </a:prstGeom>
                          <a:noFill/>
                        </pic:spPr>
                      </pic:pic>
                    </a:graphicData>
                  </a:graphic>
                </wp:inline>
              </w:drawing>
            </w:r>
          </w:p>
        </w:tc>
      </w:tr>
      <w:tr w:rsidR="008A5E2C" w:rsidTr="009E641F">
        <w:tc>
          <w:tcPr>
            <w:tcW w:w="9990" w:type="dxa"/>
          </w:tcPr>
          <w:p w:rsidR="008A5E2C" w:rsidRDefault="008A5E2C" w:rsidP="008A5E2C">
            <w:pPr>
              <w:pStyle w:val="Caption"/>
            </w:pPr>
            <w:r>
              <w:t>Figure 6  Final [CONDITION #] folder content following proper data export from NeuronJ.</w:t>
            </w:r>
          </w:p>
        </w:tc>
      </w:tr>
    </w:tbl>
    <w:p w:rsidR="00F241D3" w:rsidRDefault="00D342E4" w:rsidP="00D342E4">
      <w:pPr>
        <w:pStyle w:val="Heading1"/>
      </w:pPr>
      <w:bookmarkStart w:id="14" w:name="_Toc260849225"/>
      <w:bookmarkStart w:id="15" w:name="_Toc522271320"/>
      <w:r>
        <w:lastRenderedPageBreak/>
        <w:t xml:space="preserve">Use Bonfire to build </w:t>
      </w:r>
      <w:r w:rsidR="00EF2F77">
        <w:t xml:space="preserve">preliminary </w:t>
      </w:r>
      <w:r w:rsidR="003B6F2F">
        <w:t>*</w:t>
      </w:r>
      <w:r>
        <w:t>.swc files from NeuronJ data</w:t>
      </w:r>
      <w:r w:rsidR="007B3229">
        <w:t>:</w:t>
      </w:r>
      <w:bookmarkEnd w:id="14"/>
      <w:bookmarkEnd w:id="15"/>
    </w:p>
    <w:p w:rsidR="00836EA3" w:rsidRDefault="00D65DEC" w:rsidP="009F4985">
      <w:r>
        <w:t>Bonfire</w:t>
      </w:r>
      <w:r w:rsidR="00846BB0">
        <w:t xml:space="preserve"> is a series of scripts executed in </w:t>
      </w:r>
      <w:r w:rsidR="00A70000">
        <w:t>MATLAB</w:t>
      </w:r>
      <w:r w:rsidR="00836EA3">
        <w:t xml:space="preserve">.  You must open the </w:t>
      </w:r>
      <w:r w:rsidR="00A70000">
        <w:t>MATLAB</w:t>
      </w:r>
      <w:r w:rsidR="00836EA3">
        <w:t xml:space="preserve"> command window, and execute programs from there (Do this by double clicking on the </w:t>
      </w:r>
      <w:r w:rsidR="00A70000">
        <w:t>MATLAB</w:t>
      </w:r>
      <w:r w:rsidR="00836EA3">
        <w:t xml:space="preserve"> icon).  The basic </w:t>
      </w:r>
      <w:r w:rsidR="00A70000">
        <w:t>MATLAB</w:t>
      </w:r>
      <w:r w:rsidR="00836EA3">
        <w:t xml:space="preserve"> comman</w:t>
      </w:r>
      <w:r w:rsidR="009812C4">
        <w:t xml:space="preserve">d window is shown in </w:t>
      </w:r>
      <w:r w:rsidR="007359A8" w:rsidRPr="00FC38B4">
        <w:rPr>
          <w:b/>
        </w:rPr>
        <w:t>Fig.</w:t>
      </w:r>
      <w:r w:rsidR="009812C4" w:rsidRPr="00FC38B4">
        <w:rPr>
          <w:b/>
        </w:rPr>
        <w:t xml:space="preserve"> 7</w:t>
      </w:r>
      <w:r w:rsidR="009812C4">
        <w:t>.</w:t>
      </w:r>
    </w:p>
    <w:p w:rsidR="00BE6DCE" w:rsidRDefault="00BE6DCE" w:rsidP="009F4985"/>
    <w:p w:rsidR="00C92CB1" w:rsidRDefault="00C92CB1" w:rsidP="00C92CB1">
      <w:pPr>
        <w:pStyle w:val="Heading2"/>
      </w:pPr>
      <w:bookmarkStart w:id="16" w:name="_Toc522271321"/>
      <w:r>
        <w:t>Check that all parameters are set correctly</w:t>
      </w:r>
      <w:r w:rsidR="00C37445">
        <w:t xml:space="preserve"> in ‘bonfire_parameters’</w:t>
      </w:r>
      <w:bookmarkEnd w:id="16"/>
    </w:p>
    <w:p w:rsidR="00C92CB1" w:rsidRDefault="00C92CB1" w:rsidP="00C92CB1">
      <w:pPr>
        <w:pStyle w:val="ListParagraph"/>
        <w:numPr>
          <w:ilvl w:val="0"/>
          <w:numId w:val="30"/>
        </w:numPr>
      </w:pPr>
      <w:r>
        <w:t xml:space="preserve">Please note that the </w:t>
      </w:r>
      <w:r w:rsidR="00C37445">
        <w:t xml:space="preserve">parameters for Sholl rings and </w:t>
      </w:r>
      <w:r>
        <w:t xml:space="preserve">pixel conversion </w:t>
      </w:r>
      <w:r w:rsidR="00C37445">
        <w:t>are</w:t>
      </w:r>
      <w:r>
        <w:t xml:space="preserve"> pre-set for a particular zoom setting on the Firestein lab’s microscope.</w:t>
      </w:r>
      <w:r w:rsidR="0006030F">
        <w:t xml:space="preserve"> </w:t>
      </w:r>
      <w:r>
        <w:t xml:space="preserve"> You will almost certainly need to change </w:t>
      </w:r>
      <w:r w:rsidR="00C37445">
        <w:t>these parameters</w:t>
      </w:r>
      <w:r w:rsidR="00FC2D4A">
        <w:t xml:space="preserve"> to ensure that your analysis is performed correctly</w:t>
      </w:r>
      <w:r>
        <w:t>.</w:t>
      </w:r>
    </w:p>
    <w:p w:rsidR="00C37445" w:rsidRDefault="00C92CB1" w:rsidP="00C37445">
      <w:pPr>
        <w:pStyle w:val="ListParagraph"/>
        <w:numPr>
          <w:ilvl w:val="0"/>
          <w:numId w:val="30"/>
        </w:numPr>
      </w:pPr>
      <w:r>
        <w:t xml:space="preserve">To do so, open </w:t>
      </w:r>
      <w:r w:rsidR="00C37445">
        <w:rPr>
          <w:b/>
        </w:rPr>
        <w:t>‘b</w:t>
      </w:r>
      <w:r w:rsidRPr="00C37445">
        <w:rPr>
          <w:b/>
        </w:rPr>
        <w:t>onfire_parameters.m</w:t>
      </w:r>
      <w:r w:rsidR="00C37445">
        <w:rPr>
          <w:b/>
        </w:rPr>
        <w:t>’</w:t>
      </w:r>
      <w:r>
        <w:t xml:space="preserve"> in </w:t>
      </w:r>
      <w:r w:rsidR="00C37445">
        <w:t>MATLAB.</w:t>
      </w:r>
    </w:p>
    <w:p w:rsidR="00C37445" w:rsidRDefault="00C37445" w:rsidP="00C37445">
      <w:pPr>
        <w:pStyle w:val="ListParagraph"/>
        <w:numPr>
          <w:ilvl w:val="0"/>
          <w:numId w:val="30"/>
        </w:numPr>
      </w:pPr>
      <w:r>
        <w:rPr>
          <w:b/>
          <w:u w:val="single"/>
        </w:rPr>
        <w:t>For changing pixel conversion:</w:t>
      </w:r>
      <w:r>
        <w:t xml:space="preserve"> Please change the variable </w:t>
      </w:r>
      <w:r w:rsidRPr="00C37445">
        <w:rPr>
          <w:b/>
        </w:rPr>
        <w:t>pix_conv</w:t>
      </w:r>
      <w:r>
        <w:t xml:space="preserve"> to suit your needs. </w:t>
      </w:r>
      <w:r w:rsidR="0006030F">
        <w:t xml:space="preserve"> </w:t>
      </w:r>
      <w:r w:rsidR="00C92CB1">
        <w:t>As you will see, our conversion is such that 1</w:t>
      </w:r>
      <w:r w:rsidR="00814968">
        <w:t> </w:t>
      </w:r>
      <w:r w:rsidR="00AD139E" w:rsidRPr="00AD139E">
        <w:rPr>
          <w:rFonts w:ascii="Symbol" w:hAnsi="Symbol"/>
        </w:rPr>
        <w:t></w:t>
      </w:r>
      <w:r w:rsidR="00C92CB1">
        <w:t>m = 1.5 pixels.</w:t>
      </w:r>
    </w:p>
    <w:p w:rsidR="00C92CB1" w:rsidRDefault="00C543CE" w:rsidP="00C37445">
      <w:pPr>
        <w:pStyle w:val="ListParagraph"/>
        <w:numPr>
          <w:ilvl w:val="0"/>
          <w:numId w:val="30"/>
        </w:numPr>
      </w:pPr>
      <w:r>
        <w:rPr>
          <w:b/>
          <w:u w:val="single"/>
        </w:rPr>
        <w:t>For changing the Sholl ring parameters:</w:t>
      </w:r>
      <w:r>
        <w:t xml:space="preserve"> </w:t>
      </w:r>
      <w:r w:rsidR="00C37445">
        <w:t>You can also change parameters relating to the Sholl rings.</w:t>
      </w:r>
      <w:r w:rsidR="0006030F">
        <w:t xml:space="preserve"> </w:t>
      </w:r>
      <w:r w:rsidR="00C37445">
        <w:t xml:space="preserve"> Changing the </w:t>
      </w:r>
      <w:r w:rsidR="00C92CB1">
        <w:t>variable</w:t>
      </w:r>
      <w:r w:rsidR="00C37445">
        <w:rPr>
          <w:b/>
        </w:rPr>
        <w:t xml:space="preserve"> starting_pt</w:t>
      </w:r>
      <w:r w:rsidR="00C92CB1" w:rsidRPr="00C37445">
        <w:rPr>
          <w:b/>
        </w:rPr>
        <w:t xml:space="preserve"> </w:t>
      </w:r>
      <w:r w:rsidR="00C37445">
        <w:t>allows you to alter</w:t>
      </w:r>
      <w:r w:rsidR="00C92CB1">
        <w:t xml:space="preserve"> where the concentric Sholl rings begin</w:t>
      </w:r>
      <w:r w:rsidR="00C37445">
        <w:t xml:space="preserve"> in micrometers (</w:t>
      </w:r>
      <w:r w:rsidR="00C37445" w:rsidRPr="00C37445">
        <w:rPr>
          <w:rFonts w:ascii="Symbol" w:hAnsi="Symbol"/>
        </w:rPr>
        <w:t></w:t>
      </w:r>
      <w:r w:rsidR="00C37445">
        <w:t>m) from the cell body</w:t>
      </w:r>
      <w:r w:rsidR="00C92CB1">
        <w:t xml:space="preserve">. </w:t>
      </w:r>
      <w:r w:rsidR="0006030F">
        <w:t xml:space="preserve"> </w:t>
      </w:r>
      <w:r w:rsidR="00C92CB1">
        <w:t xml:space="preserve">We recommend </w:t>
      </w:r>
      <w:r w:rsidR="00C37445">
        <w:t xml:space="preserve">starting at </w:t>
      </w:r>
      <w:r w:rsidR="00C92CB1">
        <w:t>0</w:t>
      </w:r>
      <w:r w:rsidR="00C37445">
        <w:t> </w:t>
      </w:r>
      <w:r w:rsidR="00C37445" w:rsidRPr="00C37445">
        <w:rPr>
          <w:rFonts w:ascii="Symbol" w:hAnsi="Symbol"/>
        </w:rPr>
        <w:t></w:t>
      </w:r>
      <w:r w:rsidR="00C37445">
        <w:t>m</w:t>
      </w:r>
      <w:r w:rsidR="00C92CB1">
        <w:t>.</w:t>
      </w:r>
      <w:r w:rsidR="00C37445">
        <w:t xml:space="preserve"> </w:t>
      </w:r>
      <w:r w:rsidR="0006030F">
        <w:t xml:space="preserve"> </w:t>
      </w:r>
      <w:r w:rsidR="00C37445">
        <w:t xml:space="preserve">If you change the variable </w:t>
      </w:r>
      <w:r w:rsidR="00C37445" w:rsidRPr="00C37445">
        <w:rPr>
          <w:b/>
        </w:rPr>
        <w:t>increment</w:t>
      </w:r>
      <w:r w:rsidR="00C37445" w:rsidRPr="00C37445">
        <w:t xml:space="preserve">, </w:t>
      </w:r>
      <w:r w:rsidR="00C37445">
        <w:t xml:space="preserve">this will allow you to control the distance (in </w:t>
      </w:r>
      <w:r w:rsidR="00941C3A" w:rsidRPr="00C37445">
        <w:rPr>
          <w:rFonts w:ascii="Symbol" w:hAnsi="Symbol"/>
        </w:rPr>
        <w:t></w:t>
      </w:r>
      <w:r w:rsidR="00941C3A">
        <w:t>m</w:t>
      </w:r>
      <w:r w:rsidR="00C37445">
        <w:t>) between Sholl rings.</w:t>
      </w:r>
      <w:r w:rsidR="0006030F">
        <w:t xml:space="preserve"> </w:t>
      </w:r>
      <w:r w:rsidR="00C37445">
        <w:t xml:space="preserve"> We recommend using </w:t>
      </w:r>
      <w:r w:rsidR="00941C3A">
        <w:t xml:space="preserve">a </w:t>
      </w:r>
      <w:r w:rsidR="00C37445">
        <w:t>6</w:t>
      </w:r>
      <w:r w:rsidR="00941C3A">
        <w:t> </w:t>
      </w:r>
      <w:r w:rsidR="00941C3A" w:rsidRPr="00C37445">
        <w:rPr>
          <w:rFonts w:ascii="Symbol" w:hAnsi="Symbol"/>
        </w:rPr>
        <w:t></w:t>
      </w:r>
      <w:r w:rsidR="00C37445">
        <w:t xml:space="preserve">m </w:t>
      </w:r>
      <w:r w:rsidR="00941C3A">
        <w:t>increment</w:t>
      </w:r>
      <w:r w:rsidR="00C37445">
        <w:t xml:space="preserve">. </w:t>
      </w:r>
    </w:p>
    <w:p w:rsidR="00C37445" w:rsidRDefault="00C37445" w:rsidP="00C37445">
      <w:pPr>
        <w:pStyle w:val="ListParagraph"/>
        <w:numPr>
          <w:ilvl w:val="0"/>
          <w:numId w:val="30"/>
        </w:numPr>
      </w:pPr>
      <w:r>
        <w:t xml:space="preserve">Once you’ve made the appropriate changes, make sure to SAVE </w:t>
      </w:r>
      <w:r w:rsidRPr="00C37445">
        <w:rPr>
          <w:b/>
        </w:rPr>
        <w:t>‘bonfire_parameters.m</w:t>
      </w:r>
      <w:r>
        <w:rPr>
          <w:b/>
        </w:rPr>
        <w:t>’</w:t>
      </w:r>
      <w:r w:rsidR="001500FB" w:rsidRPr="00CC3DC9">
        <w:t>.</w:t>
      </w:r>
    </w:p>
    <w:p w:rsidR="00BE6DCE" w:rsidRDefault="00BE6DCE" w:rsidP="00BE6DCE"/>
    <w:p w:rsidR="009812C4" w:rsidRDefault="009812C4" w:rsidP="009812C4">
      <w:pPr>
        <w:pStyle w:val="Heading2"/>
      </w:pPr>
      <w:bookmarkStart w:id="17" w:name="_Toc260849226"/>
      <w:bookmarkStart w:id="18" w:name="_Toc522271322"/>
      <w:r>
        <w:t>Reorganize folders using ‘bonfire_load’</w:t>
      </w:r>
      <w:bookmarkEnd w:id="17"/>
      <w:bookmarkEnd w:id="18"/>
    </w:p>
    <w:p w:rsidR="009812C4" w:rsidRDefault="009812C4" w:rsidP="009812C4">
      <w:r>
        <w:t xml:space="preserve">Reorganizing the large number of files associated with each neuron will allow you to navigate the data more easily, and will allow other programs to collect data more rapidly.  The </w:t>
      </w:r>
      <w:r w:rsidRPr="00BE6DCE">
        <w:rPr>
          <w:b/>
        </w:rPr>
        <w:t>‘bonfire_load’</w:t>
      </w:r>
      <w:r>
        <w:t xml:space="preserve"> command automatically generates the file structure necessary to use </w:t>
      </w:r>
      <w:r w:rsidR="00D65DEC">
        <w:t>Bonfire</w:t>
      </w:r>
      <w:r>
        <w:t xml:space="preserve"> Sholl analysis and associated tools.</w:t>
      </w:r>
    </w:p>
    <w:p w:rsidR="00BE6DCE" w:rsidRDefault="00BE6DCE" w:rsidP="009812C4"/>
    <w:p w:rsidR="00836EA3" w:rsidRDefault="00836EA3" w:rsidP="00836EA3">
      <w:pPr>
        <w:pStyle w:val="BulletedList"/>
      </w:pPr>
      <w:r>
        <w:t xml:space="preserve">Open </w:t>
      </w:r>
      <w:r w:rsidR="00A70000">
        <w:t>MATLAB</w:t>
      </w:r>
      <w:r>
        <w:t xml:space="preserve"> by double clicking on the icon</w:t>
      </w:r>
    </w:p>
    <w:p w:rsidR="00836EA3" w:rsidRDefault="00836EA3" w:rsidP="00836EA3">
      <w:pPr>
        <w:pStyle w:val="BulletedList"/>
      </w:pPr>
      <w:r>
        <w:t xml:space="preserve">Change the working directory (where </w:t>
      </w:r>
      <w:r w:rsidR="00A70000">
        <w:t>MATLAB</w:t>
      </w:r>
      <w:r>
        <w:t xml:space="preserve"> looks for scripts to execute) by clicking on the </w:t>
      </w:r>
      <w:r w:rsidRPr="00D7580D">
        <w:rPr>
          <w:i/>
        </w:rPr>
        <w:t>‘[…]’</w:t>
      </w:r>
      <w:r>
        <w:t xml:space="preserve"> button in the upper right of the command window (indicated in</w:t>
      </w:r>
      <w:r w:rsidRPr="00FC38B4">
        <w:rPr>
          <w:b/>
        </w:rPr>
        <w:t xml:space="preserve"> </w:t>
      </w:r>
      <w:r w:rsidR="007359A8" w:rsidRPr="00FC38B4">
        <w:rPr>
          <w:b/>
        </w:rPr>
        <w:t>Fig.</w:t>
      </w:r>
      <w:r w:rsidRPr="00FC38B4">
        <w:rPr>
          <w:b/>
        </w:rPr>
        <w:t xml:space="preserve"> 7</w:t>
      </w:r>
      <w:r>
        <w:t xml:space="preserve"> as the upper-rig</w:t>
      </w:r>
      <w:r w:rsidR="00D7580D">
        <w:t xml:space="preserve">ht red box).  This will open a </w:t>
      </w:r>
      <w:r w:rsidR="00D7580D" w:rsidRPr="00D7580D">
        <w:rPr>
          <w:i/>
        </w:rPr>
        <w:t>“</w:t>
      </w:r>
      <w:r w:rsidRPr="00D7580D">
        <w:rPr>
          <w:i/>
        </w:rPr>
        <w:t xml:space="preserve">Browse for </w:t>
      </w:r>
      <w:r w:rsidR="0034385D" w:rsidRPr="00D7580D">
        <w:rPr>
          <w:i/>
        </w:rPr>
        <w:t>window</w:t>
      </w:r>
      <w:r w:rsidR="00D7580D" w:rsidRPr="00D7580D">
        <w:rPr>
          <w:i/>
        </w:rPr>
        <w:t>”</w:t>
      </w:r>
      <w:r>
        <w:t xml:space="preserve"> allowing you to select a new working directory</w:t>
      </w:r>
    </w:p>
    <w:p w:rsidR="00836EA3" w:rsidRDefault="00836EA3" w:rsidP="00836EA3">
      <w:pPr>
        <w:pStyle w:val="BulletedList"/>
      </w:pPr>
      <w:r>
        <w:t xml:space="preserve">Select the [##-##-## </w:t>
      </w:r>
      <w:r w:rsidR="009723AE">
        <w:t>B</w:t>
      </w:r>
      <w:r>
        <w:t xml:space="preserve">onfire] folder </w:t>
      </w:r>
      <w:r w:rsidR="00BF5615">
        <w:t>in</w:t>
      </w:r>
      <w:r>
        <w:t xml:space="preserve"> your master [</w:t>
      </w:r>
      <w:r w:rsidR="00BF5615">
        <w:t xml:space="preserve">####-##-## </w:t>
      </w:r>
      <w:r w:rsidR="00D65DEC">
        <w:t>EXPERIMENT</w:t>
      </w:r>
      <w:r>
        <w:t>] folder as the new working directory</w:t>
      </w:r>
      <w:r w:rsidR="00A81C80">
        <w:t xml:space="preserve"> (shown as the lower red box in </w:t>
      </w:r>
      <w:r w:rsidR="007359A8" w:rsidRPr="00FC38B4">
        <w:rPr>
          <w:b/>
        </w:rPr>
        <w:t>Fig.</w:t>
      </w:r>
      <w:r w:rsidR="00A81C80" w:rsidRPr="00FC38B4">
        <w:rPr>
          <w:b/>
        </w:rPr>
        <w:t xml:space="preserve"> 7</w:t>
      </w:r>
      <w:r w:rsidR="00A81C80">
        <w:t>)</w:t>
      </w:r>
    </w:p>
    <w:p w:rsidR="00BF5615" w:rsidRDefault="00BF5615" w:rsidP="00836EA3">
      <w:pPr>
        <w:pStyle w:val="BulletedList"/>
      </w:pPr>
      <w:r>
        <w:t>All commands in MATLAB are entered as text in the command window (dashed red box)</w:t>
      </w:r>
    </w:p>
    <w:tbl>
      <w:tblPr>
        <w:tblW w:w="0" w:type="auto"/>
        <w:tblLook w:val="04A0" w:firstRow="1" w:lastRow="0" w:firstColumn="1" w:lastColumn="0" w:noHBand="0" w:noVBand="1"/>
      </w:tblPr>
      <w:tblGrid>
        <w:gridCol w:w="9936"/>
      </w:tblGrid>
      <w:tr w:rsidR="00193DC3" w:rsidTr="00BE6DCE">
        <w:tc>
          <w:tcPr>
            <w:tcW w:w="9936" w:type="dxa"/>
          </w:tcPr>
          <w:p w:rsidR="00193DC3" w:rsidRDefault="009F0BC2" w:rsidP="000710C7">
            <w:pPr>
              <w:pStyle w:val="Caption"/>
            </w:pPr>
            <w:r>
              <w:rPr>
                <w:noProof/>
              </w:rPr>
              <w:lastRenderedPageBreak/>
              <w:drawing>
                <wp:inline distT="0" distB="0" distL="0" distR="0">
                  <wp:extent cx="5760720" cy="3307901"/>
                  <wp:effectExtent l="0" t="0" r="0" b="69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307901"/>
                          </a:xfrm>
                          <a:prstGeom prst="rect">
                            <a:avLst/>
                          </a:prstGeom>
                          <a:noFill/>
                        </pic:spPr>
                      </pic:pic>
                    </a:graphicData>
                  </a:graphic>
                </wp:inline>
              </w:drawing>
            </w:r>
          </w:p>
        </w:tc>
      </w:tr>
      <w:tr w:rsidR="00193DC3" w:rsidTr="00BE6DCE">
        <w:tc>
          <w:tcPr>
            <w:tcW w:w="9936" w:type="dxa"/>
          </w:tcPr>
          <w:p w:rsidR="00193DC3" w:rsidRDefault="00193DC3" w:rsidP="00193DC3">
            <w:pPr>
              <w:pStyle w:val="Caption"/>
            </w:pPr>
            <w:r>
              <w:t xml:space="preserve">Figure 7  </w:t>
            </w:r>
            <w:r w:rsidR="0034385D">
              <w:t>Change the working directory in MATLAB to the [####-##-## Bonfire] subfolder in your [###-##-## EXPERIMENT] fol</w:t>
            </w:r>
            <w:r w:rsidR="00BE6DCE">
              <w:t>d</w:t>
            </w:r>
            <w:r w:rsidR="0034385D">
              <w:t>er</w:t>
            </w:r>
            <w:r>
              <w:t>.</w:t>
            </w:r>
          </w:p>
        </w:tc>
      </w:tr>
    </w:tbl>
    <w:p w:rsidR="00193DC3" w:rsidRDefault="00156A5D" w:rsidP="00836EA3">
      <w:pPr>
        <w:pStyle w:val="BulletedList"/>
      </w:pPr>
      <w:r>
        <w:t xml:space="preserve">Type </w:t>
      </w:r>
      <w:r w:rsidRPr="00F61836">
        <w:rPr>
          <w:b/>
        </w:rPr>
        <w:t>‘bonfire_load’</w:t>
      </w:r>
      <w:r>
        <w:t xml:space="preserve"> into the command window (</w:t>
      </w:r>
      <w:r w:rsidRPr="00FC38B4">
        <w:rPr>
          <w:b/>
        </w:rPr>
        <w:t xml:space="preserve">Fig. 8A </w:t>
      </w:r>
      <w:r w:rsidR="006459B7">
        <w:t>upper-left red box).  P</w:t>
      </w:r>
      <w:r>
        <w:t>ress enter.</w:t>
      </w:r>
    </w:p>
    <w:p w:rsidR="00B56EBA" w:rsidRDefault="00B56EBA" w:rsidP="00836EA3">
      <w:pPr>
        <w:pStyle w:val="BulletedList"/>
      </w:pPr>
      <w:r>
        <w:t>In the folder selection window that open</w:t>
      </w:r>
      <w:r w:rsidR="00004F2B">
        <w:t>s</w:t>
      </w:r>
      <w:r>
        <w:t>, s</w:t>
      </w:r>
      <w:r w:rsidR="00156A5D">
        <w:t>elect the [CONDITION #] folder you wish to analyze (</w:t>
      </w:r>
      <w:r w:rsidR="00156A5D" w:rsidRPr="00FC38B4">
        <w:rPr>
          <w:b/>
        </w:rPr>
        <w:t xml:space="preserve">Fig. 8A </w:t>
      </w:r>
      <w:r>
        <w:t>right</w:t>
      </w:r>
      <w:r w:rsidR="00156A5D">
        <w:t xml:space="preserve"> </w:t>
      </w:r>
      <w:r>
        <w:t>red box) and press OK.</w:t>
      </w:r>
    </w:p>
    <w:p w:rsidR="00156A5D" w:rsidRDefault="00156A5D" w:rsidP="00836EA3">
      <w:pPr>
        <w:pStyle w:val="BulletedList"/>
      </w:pPr>
      <w:r>
        <w:t>The program will automatically reorganize the data files in that folder.</w:t>
      </w:r>
    </w:p>
    <w:p w:rsidR="00156A5D" w:rsidRDefault="00156A5D" w:rsidP="00836EA3">
      <w:pPr>
        <w:pStyle w:val="BulletedList"/>
      </w:pPr>
      <w:r>
        <w:t>All the data files for</w:t>
      </w:r>
      <w:r w:rsidR="00A70000">
        <w:t xml:space="preserve"> each cell will be placed in it</w:t>
      </w:r>
      <w:r>
        <w:t>s own folder (</w:t>
      </w:r>
      <w:r w:rsidRPr="00D80141">
        <w:rPr>
          <w:b/>
        </w:rPr>
        <w:t>Fig</w:t>
      </w:r>
      <w:r w:rsidR="00D80141">
        <w:rPr>
          <w:b/>
        </w:rPr>
        <w:t>.</w:t>
      </w:r>
      <w:r w:rsidRPr="00D80141">
        <w:rPr>
          <w:b/>
        </w:rPr>
        <w:t xml:space="preserve"> 8B</w:t>
      </w:r>
      <w:r>
        <w:t>, lower-right red box), giving you a new folder structure.</w:t>
      </w:r>
    </w:p>
    <w:p w:rsidR="00BF5615" w:rsidRDefault="00156A5D" w:rsidP="00836EA3">
      <w:pPr>
        <w:pStyle w:val="BulletedList"/>
      </w:pPr>
      <w:r>
        <w:t>The program will let you know if there were any common errors detected (</w:t>
      </w:r>
      <w:r w:rsidRPr="00FC38B4">
        <w:rPr>
          <w:b/>
        </w:rPr>
        <w:t>Fig. 8B</w:t>
      </w:r>
      <w:r>
        <w:t xml:space="preserve"> upper-left red box)</w:t>
      </w:r>
      <w:r w:rsidR="00D1594A">
        <w:t>.</w:t>
      </w:r>
    </w:p>
    <w:p w:rsidR="00B56EBA" w:rsidRDefault="00B56EBA" w:rsidP="00836EA3">
      <w:pPr>
        <w:pStyle w:val="BulletedList"/>
      </w:pPr>
      <w:r>
        <w:t>Each [CONDITION #] subfolder now contains additional [Cell] sub-folders containing all the data for that individual cell.  These [Cell] sub-folders each contain [Neurite Type] sub-folders, which contain the individual traces designated as that particular neurite type, as well as the [Cell].tif, [Cell].ndf, [Cell]_info trace identifier file.</w:t>
      </w:r>
    </w:p>
    <w:p w:rsidR="00B56EBA" w:rsidRDefault="00B56EBA" w:rsidP="00836EA3">
      <w:pPr>
        <w:pStyle w:val="BulletedList"/>
        <w:rPr>
          <w:b/>
        </w:rPr>
      </w:pPr>
      <w:r w:rsidRPr="00B56EBA">
        <w:rPr>
          <w:b/>
        </w:rPr>
        <w:t>Note:  If all files for a given cell are not named correctly, none will be relocated for that particular cell.</w:t>
      </w:r>
    </w:p>
    <w:tbl>
      <w:tblPr>
        <w:tblW w:w="0" w:type="auto"/>
        <w:tblLook w:val="04A0" w:firstRow="1" w:lastRow="0" w:firstColumn="1" w:lastColumn="0" w:noHBand="0" w:noVBand="1"/>
      </w:tblPr>
      <w:tblGrid>
        <w:gridCol w:w="9936"/>
      </w:tblGrid>
      <w:tr w:rsidR="00156A5D" w:rsidTr="00F32C8C">
        <w:tc>
          <w:tcPr>
            <w:tcW w:w="9936" w:type="dxa"/>
          </w:tcPr>
          <w:p w:rsidR="00156A5D" w:rsidRDefault="009F0BC2" w:rsidP="000710C7">
            <w:pPr>
              <w:pStyle w:val="Caption"/>
            </w:pPr>
            <w:r>
              <w:rPr>
                <w:noProof/>
              </w:rPr>
              <w:drawing>
                <wp:inline distT="0" distB="0" distL="0" distR="0">
                  <wp:extent cx="6217920" cy="1943491"/>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3586"/>
                          <a:stretch/>
                        </pic:blipFill>
                        <pic:spPr bwMode="auto">
                          <a:xfrm>
                            <a:off x="0" y="0"/>
                            <a:ext cx="6217920" cy="19434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56A5D" w:rsidTr="00F32C8C">
        <w:tc>
          <w:tcPr>
            <w:tcW w:w="9936" w:type="dxa"/>
          </w:tcPr>
          <w:p w:rsidR="00156A5D" w:rsidRDefault="00B56EBA" w:rsidP="00156A5D">
            <w:pPr>
              <w:pStyle w:val="Caption"/>
            </w:pPr>
            <w:r>
              <w:t>Figure 8  Run ‘bonfire_load’ to reorganize files into [Cell] folders.</w:t>
            </w:r>
          </w:p>
        </w:tc>
      </w:tr>
    </w:tbl>
    <w:p w:rsidR="009812C4" w:rsidRDefault="009812C4" w:rsidP="009812C4">
      <w:pPr>
        <w:pStyle w:val="Heading2"/>
      </w:pPr>
      <w:bookmarkStart w:id="19" w:name="_Toc260849227"/>
      <w:bookmarkStart w:id="20" w:name="_Toc522271323"/>
      <w:r>
        <w:lastRenderedPageBreak/>
        <w:t>Create [Cell]_prelim.swc file using ‘bonfire_ndf2swc’</w:t>
      </w:r>
      <w:bookmarkEnd w:id="19"/>
      <w:bookmarkEnd w:id="20"/>
    </w:p>
    <w:p w:rsidR="00BF5615" w:rsidRDefault="009812C4" w:rsidP="00836EA3">
      <w:pPr>
        <w:pStyle w:val="BulletedList"/>
      </w:pPr>
      <w:r>
        <w:t>Once cell data files are successfully organized into their own folders, type</w:t>
      </w:r>
      <w:r w:rsidRPr="00180F61">
        <w:rPr>
          <w:b/>
        </w:rPr>
        <w:t xml:space="preserve"> ‘bonfire_ndf2swc’ </w:t>
      </w:r>
      <w:r>
        <w:t xml:space="preserve">into the command line and press the enter key.  Again, you will need to select the [CONDITION #] folder you just reorganized with </w:t>
      </w:r>
      <w:r w:rsidR="001B37AF" w:rsidRPr="001B37AF">
        <w:rPr>
          <w:b/>
        </w:rPr>
        <w:t>‘</w:t>
      </w:r>
      <w:r w:rsidRPr="001B37AF">
        <w:rPr>
          <w:b/>
        </w:rPr>
        <w:t>bonfire_load</w:t>
      </w:r>
      <w:r w:rsidR="001B37AF" w:rsidRPr="001B37AF">
        <w:rPr>
          <w:b/>
        </w:rPr>
        <w:t>’</w:t>
      </w:r>
      <w:r>
        <w:t xml:space="preserve"> (</w:t>
      </w:r>
      <w:r w:rsidRPr="00FC38B4">
        <w:rPr>
          <w:b/>
        </w:rPr>
        <w:t>Fig. 9A</w:t>
      </w:r>
      <w:r>
        <w:t>).</w:t>
      </w:r>
    </w:p>
    <w:p w:rsidR="009812C4" w:rsidRDefault="009812C4" w:rsidP="00836EA3">
      <w:pPr>
        <w:pStyle w:val="BulletedList"/>
      </w:pPr>
      <w:r>
        <w:t>This will create a new file named [Cell]_prelim.swc in each [Cell] folder</w:t>
      </w:r>
      <w:r w:rsidR="009F4985">
        <w:t xml:space="preserve"> (</w:t>
      </w:r>
      <w:r w:rsidR="009F4985" w:rsidRPr="00FC38B4">
        <w:rPr>
          <w:b/>
        </w:rPr>
        <w:t>Fig. 9B</w:t>
      </w:r>
      <w:r w:rsidR="00224400">
        <w:t xml:space="preserve"> red box</w:t>
      </w:r>
      <w:r w:rsidR="009F4985">
        <w:t>)</w:t>
      </w:r>
      <w:r>
        <w:t>.</w:t>
      </w:r>
    </w:p>
    <w:p w:rsidR="009812C4" w:rsidRDefault="00D67900" w:rsidP="00836EA3">
      <w:pPr>
        <w:pStyle w:val="BulletedList"/>
      </w:pPr>
      <w:r>
        <w:t xml:space="preserve">The final file structure is shown in </w:t>
      </w:r>
      <w:r w:rsidR="007359A8" w:rsidRPr="00FC38B4">
        <w:rPr>
          <w:b/>
        </w:rPr>
        <w:t>Fig.</w:t>
      </w:r>
      <w:r w:rsidRPr="00FC38B4">
        <w:rPr>
          <w:b/>
        </w:rPr>
        <w:t xml:space="preserve"> 9</w:t>
      </w:r>
      <w:r w:rsidR="00213B25">
        <w:rPr>
          <w:b/>
        </w:rPr>
        <w:t>B</w:t>
      </w:r>
      <w:r>
        <w:t>.  The master [</w:t>
      </w:r>
      <w:r w:rsidR="00D65DEC">
        <w:t>####-##-## EXPERIMENT</w:t>
      </w:r>
      <w:r>
        <w:t>] folde</w:t>
      </w:r>
      <w:r w:rsidR="00D65DEC">
        <w:t>r still contains the [</w:t>
      </w:r>
      <w:r w:rsidR="00B56EBA">
        <w:t>##</w:t>
      </w:r>
      <w:r w:rsidR="00D65DEC">
        <w:t>##-##-## B</w:t>
      </w:r>
      <w:r>
        <w:t>onfire] and [</w:t>
      </w:r>
      <w:r w:rsidR="00D65DEC">
        <w:t>CONDITION</w:t>
      </w:r>
      <w:r>
        <w:t xml:space="preserve"> #] sub-folders.  </w:t>
      </w:r>
      <w:r w:rsidR="00B56EBA">
        <w:t>The [CONDITION #] folder now contains [Cell] folders with the conents shown in</w:t>
      </w:r>
      <w:r w:rsidR="00B56EBA" w:rsidRPr="00FC38B4">
        <w:rPr>
          <w:b/>
        </w:rPr>
        <w:t xml:space="preserve"> Fig. 9B</w:t>
      </w:r>
      <w:r w:rsidR="00B56EBA">
        <w:t>.</w:t>
      </w:r>
    </w:p>
    <w:tbl>
      <w:tblPr>
        <w:tblW w:w="0" w:type="auto"/>
        <w:tblLook w:val="04A0" w:firstRow="1" w:lastRow="0" w:firstColumn="1" w:lastColumn="0" w:noHBand="0" w:noVBand="1"/>
      </w:tblPr>
      <w:tblGrid>
        <w:gridCol w:w="9936"/>
      </w:tblGrid>
      <w:tr w:rsidR="009812C4" w:rsidTr="000710C7">
        <w:tc>
          <w:tcPr>
            <w:tcW w:w="10152" w:type="dxa"/>
          </w:tcPr>
          <w:p w:rsidR="009812C4" w:rsidRDefault="009F0BC2" w:rsidP="000710C7">
            <w:pPr>
              <w:pStyle w:val="Caption"/>
            </w:pPr>
            <w:r>
              <w:rPr>
                <w:noProof/>
              </w:rPr>
              <w:drawing>
                <wp:inline distT="0" distB="0" distL="0" distR="0">
                  <wp:extent cx="6016625" cy="250571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6625" cy="2505710"/>
                          </a:xfrm>
                          <a:prstGeom prst="rect">
                            <a:avLst/>
                          </a:prstGeom>
                          <a:noFill/>
                        </pic:spPr>
                      </pic:pic>
                    </a:graphicData>
                  </a:graphic>
                </wp:inline>
              </w:drawing>
            </w:r>
          </w:p>
        </w:tc>
      </w:tr>
      <w:tr w:rsidR="009812C4" w:rsidTr="000710C7">
        <w:tc>
          <w:tcPr>
            <w:tcW w:w="10152" w:type="dxa"/>
          </w:tcPr>
          <w:p w:rsidR="009812C4" w:rsidRDefault="009812C4" w:rsidP="000710C7">
            <w:pPr>
              <w:pStyle w:val="Caption"/>
            </w:pPr>
            <w:r>
              <w:t xml:space="preserve">Figure </w:t>
            </w:r>
            <w:r w:rsidR="009F4985">
              <w:t>9</w:t>
            </w:r>
            <w:r w:rsidR="00B56EBA">
              <w:t xml:space="preserve">  [Cell] folder contents following ‘bonfire_ndf2swc’ command.</w:t>
            </w:r>
          </w:p>
        </w:tc>
      </w:tr>
    </w:tbl>
    <w:p w:rsidR="00D67900" w:rsidRDefault="00EF2F77" w:rsidP="006C6FB0">
      <w:pPr>
        <w:pStyle w:val="Heading1"/>
      </w:pPr>
      <w:bookmarkStart w:id="21" w:name="_Toc260849228"/>
      <w:bookmarkStart w:id="22" w:name="_Toc522271324"/>
      <w:r>
        <w:lastRenderedPageBreak/>
        <w:t>Use</w:t>
      </w:r>
      <w:r w:rsidR="00040A71" w:rsidRPr="00040A71">
        <w:t xml:space="preserve"> NeuronStudio to </w:t>
      </w:r>
      <w:r>
        <w:t xml:space="preserve">finalize </w:t>
      </w:r>
      <w:r w:rsidR="003B6F2F">
        <w:t>*</w:t>
      </w:r>
      <w:r>
        <w:t>.swc files</w:t>
      </w:r>
      <w:r w:rsidR="00D67900">
        <w:t>:</w:t>
      </w:r>
      <w:bookmarkEnd w:id="21"/>
      <w:bookmarkEnd w:id="22"/>
    </w:p>
    <w:p w:rsidR="00040A71" w:rsidRDefault="00040A71" w:rsidP="00040A71">
      <w:r>
        <w:t xml:space="preserve">NeuronJ allows for </w:t>
      </w:r>
      <w:r w:rsidR="00E91764">
        <w:t xml:space="preserve">neurite location to be identified in </w:t>
      </w:r>
      <w:r w:rsidR="00AA1E9C">
        <w:t>C</w:t>
      </w:r>
      <w:r w:rsidR="00E91764">
        <w:t>artesian coordinates.  H</w:t>
      </w:r>
      <w:r>
        <w:t>owever, the</w:t>
      </w:r>
      <w:r w:rsidR="00B02197">
        <w:t xml:space="preserve"> linkages between neurites need</w:t>
      </w:r>
      <w:r>
        <w:t xml:space="preserve"> to be identified.  For this purpose, use NeuronStudio.  NeuronStudio displays the strings of nodes created when the trace was originally made using NeuronJ, and allows you to determine how they are connected.</w:t>
      </w:r>
    </w:p>
    <w:p w:rsidR="00040A71" w:rsidRPr="00E277D1" w:rsidRDefault="00040A71" w:rsidP="00040A71">
      <w:pPr>
        <w:pStyle w:val="Heading2"/>
      </w:pPr>
      <w:bookmarkStart w:id="23" w:name="_Toc260849229"/>
      <w:bookmarkStart w:id="24" w:name="_Toc522271325"/>
      <w:r>
        <w:t>Open and calibrate the neuron image in NeuronStudio</w:t>
      </w:r>
      <w:bookmarkEnd w:id="23"/>
      <w:bookmarkEnd w:id="24"/>
    </w:p>
    <w:p w:rsidR="00E91764" w:rsidRDefault="00040A71" w:rsidP="00040A71">
      <w:pPr>
        <w:pStyle w:val="BulletedList"/>
      </w:pPr>
      <w:r>
        <w:t>Open th</w:t>
      </w:r>
      <w:r w:rsidR="00E91764">
        <w:t>e NeuronStudio program</w:t>
      </w:r>
    </w:p>
    <w:p w:rsidR="00040A71" w:rsidRDefault="00040A71" w:rsidP="00040A71">
      <w:pPr>
        <w:pStyle w:val="BulletedList"/>
      </w:pPr>
      <w:r>
        <w:t xml:space="preserve">(Click File </w:t>
      </w:r>
      <w:r w:rsidRPr="00E277D1">
        <w:sym w:font="Wingdings" w:char="F0E0"/>
      </w:r>
      <w:r w:rsidR="00957A0F">
        <w:t xml:space="preserve"> Open).  Find the *</w:t>
      </w:r>
      <w:r w:rsidR="00957A0F" w:rsidRPr="00957A0F">
        <w:rPr>
          <w:i/>
        </w:rPr>
        <w:t>.tif</w:t>
      </w:r>
      <w:r>
        <w:t xml:space="preserve"> image of the neuron to edit and open it.  The image file of the neuron should appear in the NeuronStudio work area.</w:t>
      </w:r>
    </w:p>
    <w:p w:rsidR="00040A71" w:rsidRDefault="00040A71" w:rsidP="00040A71">
      <w:pPr>
        <w:pStyle w:val="BulletedList"/>
      </w:pPr>
      <w:r>
        <w:t>Select Run&gt;Settings</w:t>
      </w:r>
      <w:r w:rsidR="00C21A16">
        <w:t xml:space="preserve"> (</w:t>
      </w:r>
      <w:r w:rsidR="00282996">
        <w:rPr>
          <w:b/>
        </w:rPr>
        <w:t>Fig. 11</w:t>
      </w:r>
      <w:r w:rsidR="00C21A16">
        <w:t xml:space="preserve"> upper red box)</w:t>
      </w:r>
      <w:r>
        <w:t xml:space="preserve">, and change the </w:t>
      </w:r>
      <w:r w:rsidR="00C21A16">
        <w:t>voxel size in all 3 directions from the default to a value of 1 (</w:t>
      </w:r>
      <w:r w:rsidR="00282996">
        <w:rPr>
          <w:b/>
        </w:rPr>
        <w:t>Fig. 11</w:t>
      </w:r>
      <w:r w:rsidR="00C21A16">
        <w:t xml:space="preserve"> </w:t>
      </w:r>
      <w:r w:rsidR="00E91764">
        <w:t>lower</w:t>
      </w:r>
      <w:r w:rsidR="00C21A16">
        <w:t xml:space="preserve"> red box).  This will ensure proper scaling between NeuronJ data and NeuronStudio data.  Failure to do so will result in misaligned nodes and image in NeuronStudio.</w:t>
      </w:r>
      <w:r w:rsidR="00B02197">
        <w:t xml:space="preserve"> </w:t>
      </w:r>
      <w:r w:rsidR="00B02197" w:rsidRPr="00B02197">
        <w:rPr>
          <w:i/>
        </w:rPr>
        <w:t>(NOTE: Your data may require different values!)</w:t>
      </w:r>
    </w:p>
    <w:tbl>
      <w:tblPr>
        <w:tblW w:w="0" w:type="auto"/>
        <w:tblLook w:val="04A0" w:firstRow="1" w:lastRow="0" w:firstColumn="1" w:lastColumn="0" w:noHBand="0" w:noVBand="1"/>
      </w:tblPr>
      <w:tblGrid>
        <w:gridCol w:w="9936"/>
      </w:tblGrid>
      <w:tr w:rsidR="00040A71" w:rsidTr="000710C7">
        <w:tc>
          <w:tcPr>
            <w:tcW w:w="10152" w:type="dxa"/>
          </w:tcPr>
          <w:p w:rsidR="00040A71" w:rsidRDefault="009F0BC2" w:rsidP="000710C7">
            <w:pPr>
              <w:pStyle w:val="Caption"/>
            </w:pPr>
            <w:r>
              <w:rPr>
                <w:noProof/>
              </w:rPr>
              <w:drawing>
                <wp:inline distT="0" distB="0" distL="0" distR="0">
                  <wp:extent cx="2987040" cy="287274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7040" cy="2872740"/>
                          </a:xfrm>
                          <a:prstGeom prst="rect">
                            <a:avLst/>
                          </a:prstGeom>
                          <a:noFill/>
                        </pic:spPr>
                      </pic:pic>
                    </a:graphicData>
                  </a:graphic>
                </wp:inline>
              </w:drawing>
            </w:r>
          </w:p>
        </w:tc>
      </w:tr>
      <w:tr w:rsidR="00040A71" w:rsidTr="000710C7">
        <w:tc>
          <w:tcPr>
            <w:tcW w:w="10152" w:type="dxa"/>
          </w:tcPr>
          <w:p w:rsidR="00040A71" w:rsidRDefault="00040A71" w:rsidP="00282996">
            <w:pPr>
              <w:pStyle w:val="Caption"/>
            </w:pPr>
            <w:r>
              <w:t xml:space="preserve">Figure </w:t>
            </w:r>
            <w:r w:rsidR="00282996">
              <w:t>11</w:t>
            </w:r>
            <w:r w:rsidR="00E91764">
              <w:t xml:space="preserve">  Calibrate the special scale of NeuronStudio.</w:t>
            </w:r>
          </w:p>
        </w:tc>
      </w:tr>
    </w:tbl>
    <w:p w:rsidR="00040A71" w:rsidRDefault="00040A71" w:rsidP="00C21A16">
      <w:pPr>
        <w:pStyle w:val="BulletedList"/>
      </w:pPr>
      <w:r>
        <w:t xml:space="preserve">Click </w:t>
      </w:r>
      <w:r w:rsidRPr="00900994">
        <w:rPr>
          <w:i/>
        </w:rPr>
        <w:t xml:space="preserve">File </w:t>
      </w:r>
      <w:r w:rsidRPr="00900994">
        <w:rPr>
          <w:i/>
        </w:rPr>
        <w:sym w:font="Wingdings" w:char="F0E0"/>
      </w:r>
      <w:r w:rsidRPr="00900994">
        <w:rPr>
          <w:i/>
        </w:rPr>
        <w:t xml:space="preserve"> Import SWC</w:t>
      </w:r>
      <w:r>
        <w:t>.  The image file should now be overlaid with a trace image.  The cell soma should be overlaid with a red circle</w:t>
      </w:r>
      <w:r w:rsidR="008D1862">
        <w:t>. If it is not, try changing the</w:t>
      </w:r>
      <w:r w:rsidR="00270CD1">
        <w:t xml:space="preserve"> voxel size</w:t>
      </w:r>
      <w:r w:rsidR="008D1862">
        <w:t xml:space="preserve"> values.</w:t>
      </w:r>
    </w:p>
    <w:p w:rsidR="00040A71" w:rsidRPr="00813783" w:rsidRDefault="00EF2F77" w:rsidP="009C5482">
      <w:pPr>
        <w:pStyle w:val="Heading2"/>
      </w:pPr>
      <w:bookmarkStart w:id="25" w:name="_Toc260849230"/>
      <w:bookmarkStart w:id="26" w:name="_Toc522271326"/>
      <w:r>
        <w:t>Use</w:t>
      </w:r>
      <w:r w:rsidR="00040A71" w:rsidRPr="00813783">
        <w:t xml:space="preserve"> NeuronStudio to </w:t>
      </w:r>
      <w:bookmarkEnd w:id="25"/>
      <w:r>
        <w:t>link neurites</w:t>
      </w:r>
      <w:bookmarkEnd w:id="26"/>
    </w:p>
    <w:p w:rsidR="00040A71" w:rsidRDefault="00040A71" w:rsidP="009C5482">
      <w:r>
        <w:t>Become acquainted with NeuronStudio’s features and shortcuts</w:t>
      </w:r>
      <w:r w:rsidR="009C5482">
        <w:t xml:space="preserve"> (they have an EXCELLENT online user manual, and knowing the keyboard shortcuts will save you a great deal of time)</w:t>
      </w:r>
      <w:r>
        <w:t>.</w:t>
      </w:r>
      <w:r w:rsidR="009C5482">
        <w:t xml:space="preserve">  Our brief suggestions o</w:t>
      </w:r>
      <w:r w:rsidR="009E0723">
        <w:t>n how to use the program follow</w:t>
      </w:r>
      <w:r w:rsidR="009C5482">
        <w:t>.</w:t>
      </w:r>
      <w:r w:rsidR="009C5482" w:rsidRPr="002F3A69">
        <w:rPr>
          <w:i/>
        </w:rPr>
        <w:t xml:space="preserve"> </w:t>
      </w:r>
      <w:r w:rsidR="002F3A69" w:rsidRPr="002F3A69">
        <w:rPr>
          <w:i/>
        </w:rPr>
        <w:t>(NOTE</w:t>
      </w:r>
      <w:r w:rsidRPr="002F3A69">
        <w:rPr>
          <w:i/>
        </w:rPr>
        <w:t xml:space="preserve"> NeuronStudio is much easier to use and navigate with a mouse which has a scroll wheel.</w:t>
      </w:r>
      <w:r w:rsidR="002F3A69" w:rsidRPr="002F3A69">
        <w:rPr>
          <w:i/>
        </w:rPr>
        <w:t>)</w:t>
      </w:r>
    </w:p>
    <w:p w:rsidR="009C5482" w:rsidRDefault="009C5482" w:rsidP="009C5482">
      <w:pPr>
        <w:pStyle w:val="Heading3"/>
      </w:pPr>
      <w:bookmarkStart w:id="27" w:name="_Toc260849231"/>
      <w:r>
        <w:t>General use</w:t>
      </w:r>
      <w:bookmarkEnd w:id="27"/>
    </w:p>
    <w:p w:rsidR="00040A71" w:rsidRDefault="00040A71" w:rsidP="009C5482">
      <w:pPr>
        <w:pStyle w:val="BulletedList"/>
      </w:pPr>
      <w:r>
        <w:t>The toolbar is to the right of the workspace.  It contains the various tools needed to work with and navigate NeuronStudio.</w:t>
      </w:r>
    </w:p>
    <w:p w:rsidR="00040A71" w:rsidRDefault="00040A71" w:rsidP="009C5482">
      <w:pPr>
        <w:pStyle w:val="BulletedList"/>
      </w:pPr>
      <w:r>
        <w:t>To zoom, use the zoom tool (click to zoom in, Alt + click to zoom out) or the mouse scroll wheel.</w:t>
      </w:r>
    </w:p>
    <w:p w:rsidR="00040A71" w:rsidRDefault="00040A71" w:rsidP="009C5482">
      <w:pPr>
        <w:pStyle w:val="BulletedList"/>
      </w:pPr>
      <w:r>
        <w:t>To move the image, use the hand tool.</w:t>
      </w:r>
    </w:p>
    <w:p w:rsidR="009C5482" w:rsidRDefault="00040A71" w:rsidP="009C5482">
      <w:pPr>
        <w:pStyle w:val="BulletedList"/>
      </w:pPr>
      <w:r>
        <w:t xml:space="preserve">To select a node, use the neurite tool and Alt + click the node you would like to select.  To select multiple nodes, Alt + click and drag a box around the nodes you would like to select and release the mouse button.  </w:t>
      </w:r>
    </w:p>
    <w:p w:rsidR="009C5482" w:rsidRDefault="00040A71" w:rsidP="009C5482">
      <w:pPr>
        <w:pStyle w:val="BulletedList"/>
      </w:pPr>
      <w:r>
        <w:lastRenderedPageBreak/>
        <w:t xml:space="preserve">To deselect nodes, use the exact same steps as above.  All unselected nodes in the drag box created will stay unselected and all selected nodes will deselect.  </w:t>
      </w:r>
    </w:p>
    <w:p w:rsidR="00040A71" w:rsidRDefault="00040A71" w:rsidP="009C5482">
      <w:pPr>
        <w:pStyle w:val="BulletedList"/>
      </w:pPr>
      <w:r>
        <w:t>To clear all selections, press Esc.</w:t>
      </w:r>
    </w:p>
    <w:p w:rsidR="009C5482" w:rsidRDefault="009C5482" w:rsidP="009C5482">
      <w:pPr>
        <w:pStyle w:val="Heading3"/>
      </w:pPr>
      <w:bookmarkStart w:id="28" w:name="_Toc260849232"/>
      <w:r>
        <w:t>Node notation</w:t>
      </w:r>
      <w:bookmarkEnd w:id="28"/>
    </w:p>
    <w:p w:rsidR="009C5482" w:rsidRDefault="00040A71" w:rsidP="009C5482">
      <w:pPr>
        <w:pStyle w:val="BulletedList"/>
      </w:pPr>
      <w:r>
        <w:t xml:space="preserve">A green node indicates that it is connected to adjacent nodes/the cell soma.  </w:t>
      </w:r>
    </w:p>
    <w:p w:rsidR="009C5482" w:rsidRDefault="00040A71" w:rsidP="009C5482">
      <w:pPr>
        <w:pStyle w:val="BulletedList"/>
      </w:pPr>
      <w:r>
        <w:t xml:space="preserve">Red nodes are not connected to adjacent nodes or are part of a trace that is not continuous with the cell soma.  </w:t>
      </w:r>
    </w:p>
    <w:p w:rsidR="009C5482" w:rsidRDefault="00040A71" w:rsidP="009C5482">
      <w:pPr>
        <w:pStyle w:val="BulletedList"/>
      </w:pPr>
      <w:r>
        <w:t xml:space="preserve">Purple nodes are endpoints.  </w:t>
      </w:r>
    </w:p>
    <w:p w:rsidR="00040A71" w:rsidRDefault="00040A71" w:rsidP="009C5482">
      <w:pPr>
        <w:pStyle w:val="BulletedList"/>
      </w:pPr>
      <w:r>
        <w:t>Yellow nodes are branch points.</w:t>
      </w:r>
    </w:p>
    <w:p w:rsidR="009C5482" w:rsidRDefault="009C5482" w:rsidP="009C5482">
      <w:pPr>
        <w:pStyle w:val="Heading3"/>
      </w:pPr>
      <w:bookmarkStart w:id="29" w:name="_Toc260849233"/>
      <w:r>
        <w:t>H</w:t>
      </w:r>
      <w:r w:rsidR="009534D5">
        <w:t>and</w:t>
      </w:r>
      <w:r>
        <w:t>ling nodes</w:t>
      </w:r>
      <w:bookmarkEnd w:id="29"/>
    </w:p>
    <w:p w:rsidR="00040A71" w:rsidRDefault="00040A71" w:rsidP="009C5482">
      <w:pPr>
        <w:pStyle w:val="BulletedList"/>
      </w:pPr>
      <w:r>
        <w:t>To join unconnected nodes or unjoin connected nodes, select the two nodes and press J.  Only two nodes can be joined/unjoined at a time.</w:t>
      </w:r>
    </w:p>
    <w:p w:rsidR="00040A71" w:rsidRDefault="00040A71" w:rsidP="009C5482">
      <w:pPr>
        <w:pStyle w:val="BulletedList"/>
      </w:pPr>
      <w:r>
        <w:t>To create a node, click using the neurite tool without using the Alt key.  This is difficult to do in NeuronStudio, so try to refrain from adding nodes/traces outside of NeuronJ.</w:t>
      </w:r>
    </w:p>
    <w:p w:rsidR="00040A71" w:rsidRDefault="00040A71" w:rsidP="009C5482">
      <w:pPr>
        <w:pStyle w:val="BulletedList"/>
      </w:pPr>
      <w:r>
        <w:t>To delete nodes, select them and push Del.</w:t>
      </w:r>
    </w:p>
    <w:p w:rsidR="009C5482" w:rsidRDefault="009C5482" w:rsidP="009C5482">
      <w:pPr>
        <w:pStyle w:val="Heading3"/>
      </w:pPr>
      <w:bookmarkStart w:id="30" w:name="_Toc260849234"/>
      <w:r>
        <w:t>Proper node linkage criteria</w:t>
      </w:r>
      <w:bookmarkEnd w:id="30"/>
    </w:p>
    <w:p w:rsidR="00040A71" w:rsidRDefault="00040A71" w:rsidP="009C5482">
      <w:pPr>
        <w:pStyle w:val="BulletedList"/>
      </w:pPr>
      <w:r>
        <w:t>Using the tools and features listed above, ensure that the following conditions are met:</w:t>
      </w:r>
    </w:p>
    <w:p w:rsidR="00040A71" w:rsidRPr="00A87B5D" w:rsidRDefault="00040A71" w:rsidP="009C5482">
      <w:pPr>
        <w:pStyle w:val="BulletedList"/>
      </w:pPr>
      <w:r w:rsidRPr="00A87B5D">
        <w:t>Each branch point (yellow nodes) can only create two branches.</w:t>
      </w:r>
    </w:p>
    <w:p w:rsidR="00040A71" w:rsidRDefault="00040A71" w:rsidP="009C5482">
      <w:pPr>
        <w:pStyle w:val="BulletedList"/>
      </w:pPr>
      <w:r>
        <w:t xml:space="preserve">All traces must be continuous with the soma.  In other words, </w:t>
      </w:r>
      <w:r w:rsidR="00C92294">
        <w:t>there may only be 1 red node</w:t>
      </w:r>
      <w:r>
        <w:t>.</w:t>
      </w:r>
    </w:p>
    <w:p w:rsidR="00C92294" w:rsidRDefault="00C92294" w:rsidP="00C92294">
      <w:pPr>
        <w:pStyle w:val="Heading3"/>
      </w:pPr>
      <w:bookmarkStart w:id="31" w:name="_Toc260849235"/>
      <w:r>
        <w:t>Exporting data</w:t>
      </w:r>
      <w:bookmarkEnd w:id="31"/>
    </w:p>
    <w:p w:rsidR="00040A71" w:rsidRDefault="00040A71" w:rsidP="009C5482">
      <w:pPr>
        <w:pStyle w:val="BulletedList"/>
      </w:pPr>
      <w:r>
        <w:t>Once you are certain that the neuron is adequately traced and has correct branch points and endpoints, save the</w:t>
      </w:r>
      <w:r w:rsidRPr="002F3A69">
        <w:rPr>
          <w:i/>
        </w:rPr>
        <w:t xml:space="preserve"> *.swc</w:t>
      </w:r>
      <w:r>
        <w:t xml:space="preserve"> file by clicking </w:t>
      </w:r>
      <w:r w:rsidRPr="00F97AE5">
        <w:rPr>
          <w:i/>
        </w:rPr>
        <w:t xml:space="preserve">File </w:t>
      </w:r>
      <w:r w:rsidRPr="00F97AE5">
        <w:rPr>
          <w:i/>
        </w:rPr>
        <w:sym w:font="Wingdings" w:char="F0E0"/>
      </w:r>
      <w:r w:rsidRPr="00F97AE5">
        <w:rPr>
          <w:i/>
        </w:rPr>
        <w:t xml:space="preserve"> Save Neurites </w:t>
      </w:r>
      <w:r w:rsidRPr="00F97AE5">
        <w:rPr>
          <w:i/>
        </w:rPr>
        <w:sym w:font="Wingdings" w:char="F0E0"/>
      </w:r>
      <w:r w:rsidRPr="00F97AE5">
        <w:rPr>
          <w:i/>
        </w:rPr>
        <w:t xml:space="preserve"> Save</w:t>
      </w:r>
      <w:r>
        <w:t xml:space="preserve">.  The name of the file should not need to be changed from the default </w:t>
      </w:r>
      <w:r w:rsidR="00086A00">
        <w:t>name that NeuronStudio assigns it</w:t>
      </w:r>
      <w:r>
        <w:t>.</w:t>
      </w:r>
    </w:p>
    <w:tbl>
      <w:tblPr>
        <w:tblW w:w="0" w:type="auto"/>
        <w:tblLook w:val="04A0" w:firstRow="1" w:lastRow="0" w:firstColumn="1" w:lastColumn="0" w:noHBand="0" w:noVBand="1"/>
      </w:tblPr>
      <w:tblGrid>
        <w:gridCol w:w="9936"/>
      </w:tblGrid>
      <w:tr w:rsidR="00C92294" w:rsidTr="000710C7">
        <w:tc>
          <w:tcPr>
            <w:tcW w:w="10152" w:type="dxa"/>
          </w:tcPr>
          <w:p w:rsidR="00C92294" w:rsidRDefault="009F0BC2" w:rsidP="000710C7">
            <w:pPr>
              <w:pStyle w:val="Caption"/>
            </w:pPr>
            <w:r>
              <w:rPr>
                <w:noProof/>
              </w:rPr>
              <w:drawing>
                <wp:inline distT="0" distB="0" distL="0" distR="0">
                  <wp:extent cx="3218815" cy="279082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8815" cy="2790825"/>
                          </a:xfrm>
                          <a:prstGeom prst="rect">
                            <a:avLst/>
                          </a:prstGeom>
                          <a:noFill/>
                        </pic:spPr>
                      </pic:pic>
                    </a:graphicData>
                  </a:graphic>
                </wp:inline>
              </w:drawing>
            </w:r>
          </w:p>
        </w:tc>
      </w:tr>
      <w:tr w:rsidR="00C92294" w:rsidTr="000710C7">
        <w:tc>
          <w:tcPr>
            <w:tcW w:w="10152" w:type="dxa"/>
          </w:tcPr>
          <w:p w:rsidR="00C92294" w:rsidRDefault="00282996" w:rsidP="000710C7">
            <w:pPr>
              <w:pStyle w:val="Caption"/>
            </w:pPr>
            <w:r>
              <w:t>Figure 12</w:t>
            </w:r>
            <w:r w:rsidR="00C92294">
              <w:t xml:space="preserve">  </w:t>
            </w:r>
            <w:r w:rsidR="000A50D1">
              <w:t>Correct [Cell] folder contents following file export from NeuronStudio</w:t>
            </w:r>
            <w:r w:rsidR="00C92294">
              <w:t>.</w:t>
            </w:r>
          </w:p>
        </w:tc>
      </w:tr>
    </w:tbl>
    <w:p w:rsidR="00040A71" w:rsidRPr="006415A3" w:rsidRDefault="00AD5443" w:rsidP="00C92294">
      <w:pPr>
        <w:pStyle w:val="Heading2"/>
      </w:pPr>
      <w:bookmarkStart w:id="32" w:name="_Toc260849236"/>
      <w:bookmarkStart w:id="33" w:name="_Toc522271327"/>
      <w:r>
        <w:t xml:space="preserve">Use </w:t>
      </w:r>
      <w:r w:rsidR="00F16449">
        <w:t>‘bonfire_trace_check’ to c</w:t>
      </w:r>
      <w:r w:rsidR="00040A71" w:rsidRPr="006415A3">
        <w:t xml:space="preserve">heck </w:t>
      </w:r>
      <w:bookmarkEnd w:id="32"/>
      <w:r w:rsidR="00201EC4">
        <w:t>*</w:t>
      </w:r>
      <w:r>
        <w:t>.swc files for errors</w:t>
      </w:r>
      <w:bookmarkEnd w:id="33"/>
    </w:p>
    <w:p w:rsidR="00576368" w:rsidRDefault="00576368" w:rsidP="0034720A">
      <w:pPr>
        <w:pStyle w:val="BulletedList"/>
      </w:pPr>
      <w:r>
        <w:t xml:space="preserve">Run </w:t>
      </w:r>
      <w:r w:rsidRPr="00BE2056">
        <w:rPr>
          <w:b/>
        </w:rPr>
        <w:t>‘bonfire_trace_check’</w:t>
      </w:r>
      <w:r w:rsidR="00040A71">
        <w:t xml:space="preserve"> on the </w:t>
      </w:r>
      <w:r>
        <w:t xml:space="preserve">[CONDITION #] </w:t>
      </w:r>
      <w:r w:rsidR="00040A71">
        <w:t xml:space="preserve">folder that contains the images and traces just edited </w:t>
      </w:r>
      <w:r w:rsidR="0034720A">
        <w:t>in</w:t>
      </w:r>
      <w:r w:rsidR="00040A71">
        <w:t xml:space="preserve"> NeuronStudio</w:t>
      </w:r>
      <w:r>
        <w:t xml:space="preserve"> (</w:t>
      </w:r>
      <w:r w:rsidRPr="00FC38B4">
        <w:rPr>
          <w:b/>
        </w:rPr>
        <w:t>Fig. 1</w:t>
      </w:r>
      <w:r w:rsidR="00DA634C">
        <w:rPr>
          <w:b/>
        </w:rPr>
        <w:t>2A</w:t>
      </w:r>
      <w:r>
        <w:t>)</w:t>
      </w:r>
      <w:r w:rsidR="00040A71">
        <w:t>.  This program checks if the conditions above were adequately met.</w:t>
      </w:r>
      <w:r w:rsidR="0034720A">
        <w:t xml:space="preserve"> </w:t>
      </w:r>
    </w:p>
    <w:p w:rsidR="003C4565" w:rsidRDefault="003C4565" w:rsidP="0034720A">
      <w:pPr>
        <w:pStyle w:val="BulletedList"/>
      </w:pPr>
      <w:r>
        <w:t>Type</w:t>
      </w:r>
      <w:r w:rsidRPr="00E30E9B">
        <w:rPr>
          <w:b/>
        </w:rPr>
        <w:t xml:space="preserve"> ‘bonfire_trace_check</w:t>
      </w:r>
      <w:r>
        <w:t>’ into the command window and press the enter key.</w:t>
      </w:r>
    </w:p>
    <w:p w:rsidR="003C4565" w:rsidRDefault="003C4565" w:rsidP="0034720A">
      <w:pPr>
        <w:pStyle w:val="BulletedList"/>
      </w:pPr>
      <w:r>
        <w:lastRenderedPageBreak/>
        <w:t>Select the [CONDITION #] folder containing the data you have processed with in previous steps.</w:t>
      </w:r>
    </w:p>
    <w:p w:rsidR="004B572E" w:rsidRDefault="004B572E" w:rsidP="0034720A">
      <w:pPr>
        <w:pStyle w:val="BulletedList"/>
      </w:pPr>
      <w:r>
        <w:t>If everything has been linked correctly,</w:t>
      </w:r>
      <w:r w:rsidRPr="004154FD">
        <w:rPr>
          <w:b/>
        </w:rPr>
        <w:t xml:space="preserve"> ‘bonfire_trace_check’ </w:t>
      </w:r>
      <w:r>
        <w:t>will create a [Cell]_final.swc file (</w:t>
      </w:r>
      <w:r w:rsidRPr="00FC38B4">
        <w:rPr>
          <w:b/>
        </w:rPr>
        <w:t>Fig. 1</w:t>
      </w:r>
      <w:r w:rsidR="00E23258">
        <w:rPr>
          <w:b/>
        </w:rPr>
        <w:t>2</w:t>
      </w:r>
      <w:r w:rsidRPr="00FC38B4">
        <w:rPr>
          <w:b/>
        </w:rPr>
        <w:t>B</w:t>
      </w:r>
      <w:r>
        <w:t>), which is then used in future calculations by the program.  This file fully describes the neurite patterning of your neuron.</w:t>
      </w:r>
    </w:p>
    <w:tbl>
      <w:tblPr>
        <w:tblW w:w="0" w:type="auto"/>
        <w:tblLook w:val="04A0" w:firstRow="1" w:lastRow="0" w:firstColumn="1" w:lastColumn="0" w:noHBand="0" w:noVBand="1"/>
      </w:tblPr>
      <w:tblGrid>
        <w:gridCol w:w="9936"/>
      </w:tblGrid>
      <w:tr w:rsidR="00576368" w:rsidTr="000710C7">
        <w:tc>
          <w:tcPr>
            <w:tcW w:w="10152" w:type="dxa"/>
          </w:tcPr>
          <w:p w:rsidR="00576368" w:rsidRDefault="009F0BC2" w:rsidP="000710C7">
            <w:pPr>
              <w:pStyle w:val="Caption"/>
            </w:pPr>
            <w:r w:rsidRPr="002B3A14">
              <w:rPr>
                <w:noProof/>
              </w:rPr>
              <mc:AlternateContent>
                <mc:Choice Requires="wpg">
                  <w:drawing>
                    <wp:inline distT="0" distB="0" distL="0" distR="0">
                      <wp:extent cx="6058387" cy="2371076"/>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8387" cy="2371076"/>
                                <a:chOff x="-1548744" y="913217"/>
                                <a:chExt cx="10997544" cy="4314088"/>
                              </a:xfrm>
                            </wpg:grpSpPr>
                            <pic:pic xmlns:pic="http://schemas.openxmlformats.org/drawingml/2006/picture">
                              <pic:nvPicPr>
                                <pic:cNvPr id="19" name="Picture 19"/>
                                <pic:cNvPicPr>
                                  <a:picLocks noChangeAspect="1" noChangeArrowheads="1"/>
                                </pic:cNvPicPr>
                              </pic:nvPicPr>
                              <pic:blipFill>
                                <a:blip r:embed="rId21" cstate="print"/>
                                <a:srcRect l="42842" t="28572" r="14286" b="18476"/>
                                <a:stretch>
                                  <a:fillRect/>
                                </a:stretch>
                              </pic:blipFill>
                              <pic:spPr bwMode="auto">
                                <a:xfrm>
                                  <a:off x="-962025" y="990600"/>
                                  <a:ext cx="5488275" cy="4236705"/>
                                </a:xfrm>
                                <a:prstGeom prst="rect">
                                  <a:avLst/>
                                </a:prstGeom>
                                <a:noFill/>
                                <a:ln w="9525">
                                  <a:noFill/>
                                  <a:miter lim="800000"/>
                                  <a:headEnd/>
                                  <a:tailEnd/>
                                </a:ln>
                              </pic:spPr>
                            </pic:pic>
                            <wps:wsp>
                              <wps:cNvPr id="20" name="Rectangle 20"/>
                              <wps:cNvSpPr/>
                              <wps:spPr>
                                <a:xfrm>
                                  <a:off x="-990600" y="1143000"/>
                                  <a:ext cx="1676400"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Rectangle 21"/>
                              <wps:cNvSpPr/>
                              <wps:spPr>
                                <a:xfrm>
                                  <a:off x="838200" y="3032760"/>
                                  <a:ext cx="1447800"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 name="Picture 24"/>
                                <pic:cNvPicPr>
                                  <a:picLocks noChangeAspect="1" noChangeArrowheads="1"/>
                                </pic:cNvPicPr>
                              </pic:nvPicPr>
                              <pic:blipFill>
                                <a:blip r:embed="rId22" cstate="print"/>
                                <a:srcRect l="39048" t="29714" r="32381" b="31429"/>
                                <a:stretch>
                                  <a:fillRect/>
                                </a:stretch>
                              </pic:blipFill>
                              <pic:spPr bwMode="auto">
                                <a:xfrm>
                                  <a:off x="4876800" y="1143000"/>
                                  <a:ext cx="4572000" cy="3886200"/>
                                </a:xfrm>
                                <a:prstGeom prst="rect">
                                  <a:avLst/>
                                </a:prstGeom>
                                <a:noFill/>
                                <a:ln w="9525">
                                  <a:noFill/>
                                  <a:miter lim="800000"/>
                                  <a:headEnd/>
                                  <a:tailEnd/>
                                </a:ln>
                              </pic:spPr>
                            </pic:pic>
                            <wps:wsp>
                              <wps:cNvPr id="25" name="Rectangle 25"/>
                              <wps:cNvSpPr/>
                              <wps:spPr>
                                <a:xfrm>
                                  <a:off x="7239000" y="3314700"/>
                                  <a:ext cx="1752600" cy="304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TextBox 5"/>
                              <wps:cNvSpPr txBox="1"/>
                              <wps:spPr>
                                <a:xfrm>
                                  <a:off x="4417594" y="992356"/>
                                  <a:ext cx="574039" cy="504892"/>
                                </a:xfrm>
                                <a:prstGeom prst="rect">
                                  <a:avLst/>
                                </a:prstGeom>
                                <a:noFill/>
                              </wps:spPr>
                              <wps:txbx>
                                <w:txbxContent>
                                  <w:p w:rsidR="009F0BC2" w:rsidRPr="00FB138B" w:rsidRDefault="009F0BC2" w:rsidP="009F0BC2">
                                    <w:pPr>
                                      <w:pStyle w:val="NormalWeb"/>
                                      <w:spacing w:before="0" w:beforeAutospacing="0" w:after="0" w:afterAutospacing="0"/>
                                    </w:pPr>
                                    <w:r w:rsidRPr="00FB138B">
                                      <w:rPr>
                                        <w:rFonts w:asciiTheme="minorHAnsi" w:hAnsi="Calibri" w:cstheme="minorBidi"/>
                                        <w:b/>
                                        <w:bCs/>
                                        <w:color w:val="000000" w:themeColor="text1"/>
                                        <w:kern w:val="24"/>
                                      </w:rPr>
                                      <w:t>B)</w:t>
                                    </w:r>
                                  </w:p>
                                </w:txbxContent>
                              </wps:txbx>
                              <wps:bodyPr wrap="none" rtlCol="0">
                                <a:spAutoFit/>
                              </wps:bodyPr>
                            </wps:wsp>
                            <wps:wsp>
                              <wps:cNvPr id="22" name="TextBox 4"/>
                              <wps:cNvSpPr txBox="1"/>
                              <wps:spPr>
                                <a:xfrm>
                                  <a:off x="-1548744" y="913217"/>
                                  <a:ext cx="586719" cy="504892"/>
                                </a:xfrm>
                                <a:prstGeom prst="rect">
                                  <a:avLst/>
                                </a:prstGeom>
                                <a:noFill/>
                              </wps:spPr>
                              <wps:txbx>
                                <w:txbxContent>
                                  <w:p w:rsidR="009F0BC2" w:rsidRPr="00FB138B" w:rsidRDefault="009F0BC2" w:rsidP="009F0BC2">
                                    <w:pPr>
                                      <w:pStyle w:val="NormalWeb"/>
                                      <w:spacing w:before="0" w:beforeAutospacing="0" w:after="0" w:afterAutospacing="0"/>
                                    </w:pPr>
                                    <w:r w:rsidRPr="00FB138B">
                                      <w:rPr>
                                        <w:rFonts w:asciiTheme="minorHAnsi" w:hAnsi="Calibri" w:cstheme="minorBidi"/>
                                        <w:b/>
                                        <w:bCs/>
                                        <w:color w:val="000000" w:themeColor="text1"/>
                                        <w:kern w:val="24"/>
                                      </w:rPr>
                                      <w:t>A)</w:t>
                                    </w:r>
                                  </w:p>
                                </w:txbxContent>
                              </wps:txbx>
                              <wps:bodyPr wrap="none" rtlCol="0">
                                <a:spAutoFit/>
                              </wps:bodyPr>
                            </wps:wsp>
                          </wpg:wgp>
                        </a:graphicData>
                      </a:graphic>
                    </wp:inline>
                  </w:drawing>
                </mc:Choice>
                <mc:Fallback>
                  <w:pict>
                    <v:group id="Group 1" o:spid="_x0000_s1026" style="width:477.05pt;height:186.7pt;mso-position-horizontal-relative:char;mso-position-vertical-relative:line" coordorigin="-15487,9132" coordsize="109975,43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9620;top:9906;width:54882;height:4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">
                        <v:imagedata r:id="rId23" o:title="" croptop="18725f" cropbottom="12108f" cropleft="28077f" cropright="9362f"/>
                      </v:shape>
                      <v:rect id="Rectangle 20" o:spid="_x0000_s1028" style="position:absolute;left:-9906;top:11430;width:1676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" filled="f" strokecolor="red" strokeweight="3pt"/>
                      <v:rect id="Rectangle 21" o:spid="_x0000_s1029" style="position:absolute;left:8382;top:30327;width:1447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" filled="f" strokecolor="red" strokeweight="3pt"/>
                      <v:shape id="Picture 24" o:spid="_x0000_s1030" type="#_x0000_t75" style="position:absolute;left:48768;top:11430;width:45720;height:38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">
                        <v:imagedata r:id="rId24" o:title="" croptop="19473f" cropbottom="20597f" cropleft="25590f" cropright="21221f"/>
                      </v:shape>
                      <v:rect id="Rectangle 25" o:spid="_x0000_s1031" style="position:absolute;left:72390;top:33147;width:1752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" filled="f" strokecolor="red" strokeweight="3pt"/>
                      <v:shapetype id="_x0000_t202" coordsize="21600,21600" o:spt="202" path="m,l,21600r21600,l21600,xe">
                        <v:stroke joinstyle="miter"/>
                        <v:path gradientshapeok="t" o:connecttype="rect"/>
                      </v:shapetype>
                      <v:shape id="TextBox 5" o:spid="_x0000_s1032" type="#_x0000_t202" style="position:absolute;left:44175;top:9923;width:5741;height:5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" filled="f" stroked="f">
                        <v:textbox style="mso-fit-shape-to-text:t">
                          <w:txbxContent>
                            <w:p w:rsidR="009F0BC2" w:rsidRPr="00FB138B" w:rsidRDefault="009F0BC2" w:rsidP="009F0BC2">
                              <w:pPr>
                                <w:pStyle w:val="NormalWeb"/>
                                <w:spacing w:before="0" w:beforeAutospacing="0" w:after="0" w:afterAutospacing="0"/>
                              </w:pPr>
                              <w:r w:rsidRPr="00FB138B">
                                <w:rPr>
                                  <w:rFonts w:asciiTheme="minorHAnsi" w:hAnsi="Calibri" w:cstheme="minorBidi"/>
                                  <w:b/>
                                  <w:bCs/>
                                  <w:color w:val="000000" w:themeColor="text1"/>
                                  <w:kern w:val="24"/>
                                </w:rPr>
                                <w:t>B)</w:t>
                              </w:r>
                            </w:p>
                          </w:txbxContent>
                        </v:textbox>
                      </v:shape>
                      <v:shape id="TextBox 4" o:spid="_x0000_s1033" type="#_x0000_t202" style="position:absolute;left:-15487;top:9132;width:5867;height:5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" filled="f" stroked="f">
                        <v:textbox style="mso-fit-shape-to-text:t">
                          <w:txbxContent>
                            <w:p w:rsidR="009F0BC2" w:rsidRPr="00FB138B" w:rsidRDefault="009F0BC2" w:rsidP="009F0BC2">
                              <w:pPr>
                                <w:pStyle w:val="NormalWeb"/>
                                <w:spacing w:before="0" w:beforeAutospacing="0" w:after="0" w:afterAutospacing="0"/>
                              </w:pPr>
                              <w:r w:rsidRPr="00FB138B">
                                <w:rPr>
                                  <w:rFonts w:asciiTheme="minorHAnsi" w:hAnsi="Calibri" w:cstheme="minorBidi"/>
                                  <w:b/>
                                  <w:bCs/>
                                  <w:color w:val="000000" w:themeColor="text1"/>
                                  <w:kern w:val="24"/>
                                </w:rPr>
                                <w:t>A)</w:t>
                              </w:r>
                            </w:p>
                          </w:txbxContent>
                        </v:textbox>
                      </v:shape>
                      <w10:anchorlock/>
                    </v:group>
                  </w:pict>
                </mc:Fallback>
              </mc:AlternateContent>
            </w:r>
          </w:p>
        </w:tc>
      </w:tr>
      <w:tr w:rsidR="00576368" w:rsidTr="000710C7">
        <w:tc>
          <w:tcPr>
            <w:tcW w:w="10152" w:type="dxa"/>
          </w:tcPr>
          <w:p w:rsidR="00576368" w:rsidRDefault="00576368" w:rsidP="00BE2056">
            <w:pPr>
              <w:pStyle w:val="Caption"/>
            </w:pPr>
            <w:r>
              <w:t>Figure 1</w:t>
            </w:r>
            <w:r w:rsidR="00BE2056">
              <w:t>2</w:t>
            </w:r>
            <w:r>
              <w:t xml:space="preserve">  </w:t>
            </w:r>
            <w:r w:rsidR="00B64096">
              <w:t>Correct [Cell] folder contents following ‘bonfire_trace_check.’</w:t>
            </w:r>
          </w:p>
        </w:tc>
      </w:tr>
    </w:tbl>
    <w:p w:rsidR="009D0E3A" w:rsidRPr="009D0E3A" w:rsidRDefault="00040A71" w:rsidP="00F578F4">
      <w:pPr>
        <w:pStyle w:val="BulletedList"/>
        <w:rPr>
          <w:b/>
        </w:rPr>
      </w:pPr>
      <w:r>
        <w:t>If there are any errors in any of the images in the f</w:t>
      </w:r>
      <w:r w:rsidR="00703A1E">
        <w:t>older, the program will output</w:t>
      </w:r>
      <w:r>
        <w:t xml:space="preserve"> images displaying where in the </w:t>
      </w:r>
      <w:r w:rsidR="00703A1E">
        <w:t>neuron trace</w:t>
      </w:r>
      <w:r>
        <w:t xml:space="preserve"> the error occurred.  These </w:t>
      </w:r>
      <w:r w:rsidR="00703A1E">
        <w:t>images</w:t>
      </w:r>
      <w:r>
        <w:t xml:space="preserve"> may have a different naming system than the actual trace images, but correspond to the order of the trace ima</w:t>
      </w:r>
      <w:r w:rsidR="00703A1E">
        <w:t xml:space="preserve">ges in the folder being checked, and may be </w:t>
      </w:r>
      <w:r>
        <w:t xml:space="preserve">inverted </w:t>
      </w:r>
      <w:r w:rsidR="00703A1E">
        <w:t>top-to-bottom.</w:t>
      </w:r>
      <w:r w:rsidR="00275061">
        <w:t xml:space="preserve"> </w:t>
      </w:r>
      <w:r w:rsidR="00703A1E">
        <w:t xml:space="preserve"> </w:t>
      </w:r>
      <w:r w:rsidR="00275061">
        <w:t>When displayed in MATLAB, they may also look different (</w:t>
      </w:r>
      <w:r w:rsidR="00275061" w:rsidRPr="00275061">
        <w:rPr>
          <w:i/>
        </w:rPr>
        <w:t>i.e.</w:t>
      </w:r>
      <w:r w:rsidR="00275061">
        <w:t xml:space="preserve"> be either flipped or rotated)</w:t>
      </w:r>
      <w:r w:rsidR="00275061" w:rsidRPr="00F578F4">
        <w:t xml:space="preserve"> compared to the pictures in NeuronStudio.</w:t>
      </w:r>
    </w:p>
    <w:p w:rsidR="00576368" w:rsidRPr="00576368" w:rsidRDefault="00703A1E" w:rsidP="00F578F4">
      <w:pPr>
        <w:pStyle w:val="BulletedList"/>
        <w:rPr>
          <w:b/>
        </w:rPr>
      </w:pPr>
      <w:r>
        <w:t>Errors</w:t>
      </w:r>
      <w:r w:rsidR="007C5CCD">
        <w:t xml:space="preserve"> are usually </w:t>
      </w:r>
      <w:r w:rsidR="0034720A">
        <w:t>one of the following</w:t>
      </w:r>
      <w:r w:rsidR="003A4C98">
        <w:t>:</w:t>
      </w:r>
      <w:r w:rsidR="0034720A">
        <w:t xml:space="preserve"> 1)</w:t>
      </w:r>
      <w:r w:rsidR="00040A71">
        <w:t xml:space="preserve"> </w:t>
      </w:r>
      <w:r w:rsidR="0034720A">
        <w:t xml:space="preserve">a branch point with </w:t>
      </w:r>
      <w:r w:rsidR="007C5CCD">
        <w:t>more than two</w:t>
      </w:r>
      <w:r w:rsidR="0034720A">
        <w:t xml:space="preserve"> branches (the branch point</w:t>
      </w:r>
      <w:r w:rsidR="000041A5">
        <w:t xml:space="preserve"> with the error</w:t>
      </w:r>
      <w:r w:rsidR="0034720A">
        <w:t xml:space="preserve"> will be denoted in the error-plot as a red dot), 2) an unjoined neurite (in which case the “soma” of that neurite is indicated as the error point).</w:t>
      </w:r>
      <w:r w:rsidR="00F578F4">
        <w:t xml:space="preserve"> </w:t>
      </w:r>
    </w:p>
    <w:p w:rsidR="00040A71" w:rsidRPr="00576368" w:rsidRDefault="00040A71" w:rsidP="00576368">
      <w:pPr>
        <w:pStyle w:val="Heading3"/>
      </w:pPr>
      <w:bookmarkStart w:id="34" w:name="_Toc260849237"/>
      <w:r w:rsidRPr="00576368">
        <w:t>Fixing Errors in NeuronStudio</w:t>
      </w:r>
      <w:bookmarkEnd w:id="34"/>
    </w:p>
    <w:p w:rsidR="00040A71" w:rsidRDefault="00040A71" w:rsidP="00576368">
      <w:pPr>
        <w:pStyle w:val="BulletedList"/>
      </w:pPr>
      <w:r>
        <w:t xml:space="preserve">When fixing traces in NeuronStudio, open the image file and then the </w:t>
      </w:r>
      <w:r w:rsidRPr="00EB4DCF">
        <w:rPr>
          <w:i/>
        </w:rPr>
        <w:t>*.swc</w:t>
      </w:r>
      <w:r>
        <w:t xml:space="preserve"> file </w:t>
      </w:r>
      <w:r w:rsidR="000A3650">
        <w:t>you saved in the exporting</w:t>
      </w:r>
      <w:r w:rsidR="004B572E">
        <w:t xml:space="preserve"> data step above (do NOT open the [Cell]_prelim.swc file as this does not contain any of the linkages you made)</w:t>
      </w:r>
      <w:r>
        <w:t>.</w:t>
      </w:r>
    </w:p>
    <w:p w:rsidR="00040A71" w:rsidRDefault="00040A71" w:rsidP="004B572E">
      <w:pPr>
        <w:pStyle w:val="BulletedList"/>
      </w:pPr>
      <w:r>
        <w:t>Locate and fix the problem(s).</w:t>
      </w:r>
    </w:p>
    <w:p w:rsidR="00040A71" w:rsidRDefault="00040A71" w:rsidP="004B572E">
      <w:pPr>
        <w:pStyle w:val="BulletedList"/>
      </w:pPr>
      <w:r>
        <w:t xml:space="preserve">Click </w:t>
      </w:r>
      <w:r w:rsidRPr="002661A4">
        <w:rPr>
          <w:i/>
        </w:rPr>
        <w:t xml:space="preserve">File </w:t>
      </w:r>
      <w:r w:rsidRPr="002661A4">
        <w:rPr>
          <w:i/>
        </w:rPr>
        <w:sym w:font="Wingdings" w:char="F0E0"/>
      </w:r>
      <w:r w:rsidRPr="002661A4">
        <w:rPr>
          <w:i/>
        </w:rPr>
        <w:t xml:space="preserve"> Save Neurites </w:t>
      </w:r>
      <w:r w:rsidRPr="002661A4">
        <w:rPr>
          <w:i/>
        </w:rPr>
        <w:sym w:font="Wingdings" w:char="F0E0"/>
      </w:r>
      <w:r w:rsidR="000A3650" w:rsidRPr="002661A4">
        <w:rPr>
          <w:i/>
        </w:rPr>
        <w:t xml:space="preserve"> Save</w:t>
      </w:r>
      <w:r w:rsidR="000A3650">
        <w:t>.</w:t>
      </w:r>
    </w:p>
    <w:p w:rsidR="000A3650" w:rsidRDefault="000A3650" w:rsidP="004B572E">
      <w:pPr>
        <w:pStyle w:val="BulletedList"/>
      </w:pPr>
      <w:r>
        <w:t xml:space="preserve">Save the “fixed” </w:t>
      </w:r>
      <w:r w:rsidR="002661A4" w:rsidRPr="002661A4">
        <w:rPr>
          <w:i/>
        </w:rPr>
        <w:t>*</w:t>
      </w:r>
      <w:r w:rsidRPr="002661A4">
        <w:rPr>
          <w:i/>
        </w:rPr>
        <w:t xml:space="preserve">.swc </w:t>
      </w:r>
      <w:r>
        <w:t>file over the one you previously saved.</w:t>
      </w:r>
    </w:p>
    <w:p w:rsidR="00040A71" w:rsidRDefault="00040A71" w:rsidP="004B572E">
      <w:pPr>
        <w:pStyle w:val="BulletedList"/>
      </w:pPr>
      <w:r>
        <w:t>Repeat for any images/traces that need to be fixed.</w:t>
      </w:r>
    </w:p>
    <w:p w:rsidR="00A82F44" w:rsidRPr="00A82F44" w:rsidRDefault="004B572E" w:rsidP="00A82F44">
      <w:pPr>
        <w:pStyle w:val="BulletedList"/>
      </w:pPr>
      <w:r>
        <w:t xml:space="preserve">Run </w:t>
      </w:r>
      <w:r w:rsidRPr="00313279">
        <w:rPr>
          <w:b/>
        </w:rPr>
        <w:t>‘</w:t>
      </w:r>
      <w:r w:rsidR="00040A71" w:rsidRPr="00313279">
        <w:rPr>
          <w:b/>
        </w:rPr>
        <w:t>bonfire_trace_check</w:t>
      </w:r>
      <w:r w:rsidRPr="00313279">
        <w:rPr>
          <w:b/>
        </w:rPr>
        <w:t>’</w:t>
      </w:r>
      <w:r w:rsidR="00040A71">
        <w:t xml:space="preserve"> again.  If problems still exist, repeat </w:t>
      </w:r>
      <w:r w:rsidR="00313279">
        <w:t>this process until there are no more errors</w:t>
      </w:r>
      <w:r w:rsidR="000A3650">
        <w:t>.</w:t>
      </w:r>
    </w:p>
    <w:p w:rsidR="006C6FB0" w:rsidRDefault="009965D5" w:rsidP="006C6FB0">
      <w:pPr>
        <w:pStyle w:val="Heading1"/>
      </w:pPr>
      <w:bookmarkStart w:id="35" w:name="_Toc260849238"/>
      <w:bookmarkStart w:id="36" w:name="_Toc522271328"/>
      <w:r>
        <w:lastRenderedPageBreak/>
        <w:t xml:space="preserve">Use ‘bonfire’ to extract morphological data from </w:t>
      </w:r>
      <w:r w:rsidR="003B6F2F">
        <w:t>*</w:t>
      </w:r>
      <w:r>
        <w:t>.swc files</w:t>
      </w:r>
      <w:r w:rsidR="006459D0">
        <w:t>:</w:t>
      </w:r>
      <w:bookmarkEnd w:id="35"/>
      <w:bookmarkEnd w:id="36"/>
    </w:p>
    <w:p w:rsidR="006C6FB0" w:rsidRDefault="006459D0" w:rsidP="006459D0">
      <w:pPr>
        <w:pStyle w:val="BulletedList"/>
      </w:pPr>
      <w:r>
        <w:t>Once you have used</w:t>
      </w:r>
      <w:r w:rsidRPr="00CF768C">
        <w:rPr>
          <w:b/>
        </w:rPr>
        <w:t xml:space="preserve"> ‘bonfire_trace_check’</w:t>
      </w:r>
      <w:r>
        <w:t xml:space="preserve"> to make sure your neurites are correctly l</w:t>
      </w:r>
      <w:r w:rsidR="008E5853">
        <w:t>inked and to generate the [Cell]</w:t>
      </w:r>
      <w:r>
        <w:t>_final.swc files, use the</w:t>
      </w:r>
      <w:r w:rsidRPr="00CF768C">
        <w:rPr>
          <w:b/>
        </w:rPr>
        <w:t xml:space="preserve"> ‘bonfire’ </w:t>
      </w:r>
      <w:r>
        <w:t xml:space="preserve">command to </w:t>
      </w:r>
      <w:r w:rsidR="006C6FB0">
        <w:t xml:space="preserve">perform Sholl analysis on your </w:t>
      </w:r>
      <w:r>
        <w:t>digitized neuron files.</w:t>
      </w:r>
    </w:p>
    <w:p w:rsidR="006459D0" w:rsidRDefault="006459D0" w:rsidP="006459D0">
      <w:pPr>
        <w:pStyle w:val="BulletedList"/>
      </w:pPr>
      <w:r>
        <w:t xml:space="preserve">Type </w:t>
      </w:r>
      <w:r w:rsidRPr="00764ED6">
        <w:rPr>
          <w:b/>
        </w:rPr>
        <w:t>‘bonfire’</w:t>
      </w:r>
      <w:r>
        <w:t xml:space="preserve"> into the command window and press the enter key (</w:t>
      </w:r>
      <w:r w:rsidRPr="00FC38B4">
        <w:rPr>
          <w:b/>
        </w:rPr>
        <w:t>Fig. 1</w:t>
      </w:r>
      <w:r w:rsidR="009E0EAD">
        <w:rPr>
          <w:b/>
        </w:rPr>
        <w:t>3</w:t>
      </w:r>
      <w:r>
        <w:t xml:space="preserve"> upper red box).</w:t>
      </w:r>
    </w:p>
    <w:p w:rsidR="006459D0" w:rsidRDefault="006459D0" w:rsidP="006459D0">
      <w:pPr>
        <w:pStyle w:val="BulletedList"/>
      </w:pPr>
      <w:r>
        <w:t>Select the [CONDITION #] folder that contains the data you want to analyze and select OK (</w:t>
      </w:r>
      <w:r w:rsidRPr="00FC38B4">
        <w:rPr>
          <w:b/>
        </w:rPr>
        <w:t>Fig. 1</w:t>
      </w:r>
      <w:r w:rsidR="001C1310">
        <w:rPr>
          <w:b/>
        </w:rPr>
        <w:t>3</w:t>
      </w:r>
      <w:r>
        <w:t xml:space="preserve"> lower red box).</w:t>
      </w:r>
    </w:p>
    <w:tbl>
      <w:tblPr>
        <w:tblW w:w="0" w:type="auto"/>
        <w:tblLook w:val="04A0" w:firstRow="1" w:lastRow="0" w:firstColumn="1" w:lastColumn="0" w:noHBand="0" w:noVBand="1"/>
      </w:tblPr>
      <w:tblGrid>
        <w:gridCol w:w="9936"/>
      </w:tblGrid>
      <w:tr w:rsidR="006459D0" w:rsidTr="000710C7">
        <w:tc>
          <w:tcPr>
            <w:tcW w:w="10152" w:type="dxa"/>
          </w:tcPr>
          <w:p w:rsidR="006459D0" w:rsidRDefault="009F0BC2" w:rsidP="000710C7">
            <w:pPr>
              <w:pStyle w:val="Caption"/>
            </w:pPr>
            <w:r>
              <w:rPr>
                <w:noProof/>
              </w:rPr>
              <w:drawing>
                <wp:inline distT="0" distB="0" distL="0" distR="0">
                  <wp:extent cx="5105400" cy="374142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5400" cy="3741420"/>
                          </a:xfrm>
                          <a:prstGeom prst="rect">
                            <a:avLst/>
                          </a:prstGeom>
                          <a:noFill/>
                        </pic:spPr>
                      </pic:pic>
                    </a:graphicData>
                  </a:graphic>
                </wp:inline>
              </w:drawing>
            </w:r>
          </w:p>
        </w:tc>
      </w:tr>
      <w:tr w:rsidR="006459D0" w:rsidTr="000710C7">
        <w:tc>
          <w:tcPr>
            <w:tcW w:w="10152" w:type="dxa"/>
          </w:tcPr>
          <w:p w:rsidR="006459D0" w:rsidRDefault="006459D0" w:rsidP="00BE2056">
            <w:pPr>
              <w:pStyle w:val="Caption"/>
            </w:pPr>
            <w:r>
              <w:t>Figure 1</w:t>
            </w:r>
            <w:r w:rsidR="00BE2056">
              <w:t>3</w:t>
            </w:r>
            <w:r>
              <w:t xml:space="preserve">  </w:t>
            </w:r>
            <w:r w:rsidR="00633968">
              <w:t>Run ‘bonfire’ on the [CONDITION #] folder containing data</w:t>
            </w:r>
            <w:r>
              <w:t>.</w:t>
            </w:r>
          </w:p>
        </w:tc>
      </w:tr>
    </w:tbl>
    <w:p w:rsidR="006459D0" w:rsidRDefault="006459D0" w:rsidP="006459D0">
      <w:pPr>
        <w:pStyle w:val="BulletedList"/>
      </w:pPr>
      <w:r>
        <w:t>The Bonfire analysis will generate a window for each of the neurons being analyzed, in which it graphs the neuronal morphology along with the Sholl rings used in the analysis (</w:t>
      </w:r>
      <w:r w:rsidRPr="00FC38B4">
        <w:rPr>
          <w:b/>
        </w:rPr>
        <w:t>Fig. 1</w:t>
      </w:r>
      <w:r w:rsidR="00FE5D3C">
        <w:rPr>
          <w:b/>
        </w:rPr>
        <w:t>4</w:t>
      </w:r>
      <w:r>
        <w:t xml:space="preserve"> left red box). </w:t>
      </w:r>
    </w:p>
    <w:p w:rsidR="006459D0" w:rsidRPr="0061334E" w:rsidRDefault="006459D0" w:rsidP="006459D0">
      <w:pPr>
        <w:pStyle w:val="BulletedList"/>
        <w:rPr>
          <w:i/>
        </w:rPr>
      </w:pPr>
      <w:r w:rsidRPr="0061334E">
        <w:rPr>
          <w:i/>
        </w:rPr>
        <w:t>N</w:t>
      </w:r>
      <w:r w:rsidR="00F41F8E" w:rsidRPr="0061334E">
        <w:rPr>
          <w:i/>
        </w:rPr>
        <w:t>OTE:</w:t>
      </w:r>
      <w:r w:rsidRPr="0061334E">
        <w:rPr>
          <w:i/>
        </w:rPr>
        <w:t xml:space="preserve">  in </w:t>
      </w:r>
      <w:r w:rsidR="007359A8" w:rsidRPr="0061334E">
        <w:rPr>
          <w:b/>
          <w:i/>
        </w:rPr>
        <w:t>Fig.</w:t>
      </w:r>
      <w:r w:rsidRPr="0061334E">
        <w:rPr>
          <w:b/>
          <w:i/>
        </w:rPr>
        <w:t xml:space="preserve"> 1</w:t>
      </w:r>
      <w:r w:rsidR="00FE5D3C" w:rsidRPr="0061334E">
        <w:rPr>
          <w:b/>
          <w:i/>
        </w:rPr>
        <w:t>4</w:t>
      </w:r>
      <w:r w:rsidR="00DD6EA3" w:rsidRPr="0061334E">
        <w:rPr>
          <w:i/>
        </w:rPr>
        <w:t xml:space="preserve">, </w:t>
      </w:r>
      <w:r w:rsidRPr="0061334E">
        <w:rPr>
          <w:i/>
        </w:rPr>
        <w:t>the soma appears as a large green dot because these windows are meant to be re-sized to fill the entire screen, at which point they are to scale.</w:t>
      </w:r>
    </w:p>
    <w:p w:rsidR="006459D0" w:rsidRDefault="006459D0" w:rsidP="006459D0">
      <w:pPr>
        <w:pStyle w:val="BulletedList"/>
      </w:pPr>
      <w:r>
        <w:t>The</w:t>
      </w:r>
      <w:r w:rsidRPr="003300C9">
        <w:rPr>
          <w:b/>
        </w:rPr>
        <w:t xml:space="preserve"> ‘bonfire’ </w:t>
      </w:r>
      <w:r>
        <w:t>command will also generate the</w:t>
      </w:r>
      <w:r w:rsidRPr="003300C9">
        <w:rPr>
          <w:b/>
        </w:rPr>
        <w:t xml:space="preserve"> </w:t>
      </w:r>
      <w:r w:rsidR="008621FD" w:rsidRPr="003300C9">
        <w:rPr>
          <w:b/>
        </w:rPr>
        <w:t>‘</w:t>
      </w:r>
      <w:r w:rsidRPr="003300C9">
        <w:rPr>
          <w:b/>
        </w:rPr>
        <w:t>cell_[Cell]_output.mat’</w:t>
      </w:r>
      <w:r>
        <w:t xml:space="preserve"> file (</w:t>
      </w:r>
      <w:r w:rsidRPr="00FC38B4">
        <w:rPr>
          <w:b/>
        </w:rPr>
        <w:t>Fig</w:t>
      </w:r>
      <w:r w:rsidR="00FC38B4">
        <w:rPr>
          <w:b/>
        </w:rPr>
        <w:t>.</w:t>
      </w:r>
      <w:r w:rsidRPr="00FC38B4">
        <w:rPr>
          <w:b/>
        </w:rPr>
        <w:t xml:space="preserve"> 1</w:t>
      </w:r>
      <w:r w:rsidR="007B3C42">
        <w:rPr>
          <w:b/>
        </w:rPr>
        <w:t xml:space="preserve">4 </w:t>
      </w:r>
      <w:r>
        <w:t xml:space="preserve">right red box) that contains all the information on morphology taken from the </w:t>
      </w:r>
      <w:r w:rsidR="00A7531C">
        <w:t>B</w:t>
      </w:r>
      <w:r>
        <w:t>onfire analysis</w:t>
      </w:r>
      <w:r w:rsidR="0061334E">
        <w:t>.</w:t>
      </w:r>
    </w:p>
    <w:tbl>
      <w:tblPr>
        <w:tblW w:w="0" w:type="auto"/>
        <w:tblLook w:val="04A0" w:firstRow="1" w:lastRow="0" w:firstColumn="1" w:lastColumn="0" w:noHBand="0" w:noVBand="1"/>
      </w:tblPr>
      <w:tblGrid>
        <w:gridCol w:w="9936"/>
      </w:tblGrid>
      <w:tr w:rsidR="006459D0" w:rsidTr="000710C7">
        <w:tc>
          <w:tcPr>
            <w:tcW w:w="10152" w:type="dxa"/>
          </w:tcPr>
          <w:p w:rsidR="006459D0" w:rsidRDefault="009F0BC2" w:rsidP="000710C7">
            <w:pPr>
              <w:pStyle w:val="Caption"/>
            </w:pPr>
            <w:r>
              <w:rPr>
                <w:noProof/>
              </w:rPr>
              <w:lastRenderedPageBreak/>
              <w:drawing>
                <wp:inline distT="0" distB="0" distL="0" distR="0">
                  <wp:extent cx="5989320" cy="375793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9320" cy="3757930"/>
                          </a:xfrm>
                          <a:prstGeom prst="rect">
                            <a:avLst/>
                          </a:prstGeom>
                          <a:noFill/>
                        </pic:spPr>
                      </pic:pic>
                    </a:graphicData>
                  </a:graphic>
                </wp:inline>
              </w:drawing>
            </w:r>
          </w:p>
        </w:tc>
      </w:tr>
      <w:tr w:rsidR="006459D0" w:rsidTr="000710C7">
        <w:tc>
          <w:tcPr>
            <w:tcW w:w="10152" w:type="dxa"/>
          </w:tcPr>
          <w:p w:rsidR="006459D0" w:rsidRDefault="006459D0" w:rsidP="00BE2056">
            <w:pPr>
              <w:pStyle w:val="Caption"/>
            </w:pPr>
            <w:r>
              <w:t>Figure 1</w:t>
            </w:r>
            <w:r w:rsidR="00BE2056">
              <w:t>4</w:t>
            </w:r>
            <w:r>
              <w:t xml:space="preserve">  </w:t>
            </w:r>
            <w:r w:rsidR="00307EDE">
              <w:t>The ‘bonfire’ program returns quantitative data, and records it in an output .mat file</w:t>
            </w:r>
            <w:r>
              <w:t>.</w:t>
            </w:r>
          </w:p>
        </w:tc>
      </w:tr>
    </w:tbl>
    <w:p w:rsidR="00B8026F" w:rsidRDefault="003C3C69" w:rsidP="00CE418B">
      <w:pPr>
        <w:pStyle w:val="Heading1"/>
      </w:pPr>
      <w:bookmarkStart w:id="37" w:name="_Toc260849240"/>
      <w:bookmarkStart w:id="38" w:name="_Toc522271329"/>
      <w:r>
        <w:lastRenderedPageBreak/>
        <w:t>Use ‘bonfire_results’ to view the data:</w:t>
      </w:r>
      <w:bookmarkEnd w:id="37"/>
      <w:bookmarkEnd w:id="38"/>
    </w:p>
    <w:p w:rsidR="008E28D8" w:rsidRDefault="00E250AC" w:rsidP="00E250AC">
      <w:r>
        <w:t xml:space="preserve">After </w:t>
      </w:r>
      <w:r w:rsidR="003C3C69" w:rsidRPr="00364277">
        <w:rPr>
          <w:b/>
        </w:rPr>
        <w:t>‘bonfire’</w:t>
      </w:r>
      <w:r>
        <w:t xml:space="preserve"> has run to completion, </w:t>
      </w:r>
      <w:r w:rsidR="003C3C69">
        <w:t>‘</w:t>
      </w:r>
      <w:r w:rsidR="003C3C69" w:rsidRPr="00364277">
        <w:rPr>
          <w:b/>
        </w:rPr>
        <w:t>bonfire_results’</w:t>
      </w:r>
      <w:r>
        <w:t>, can be used to provide a preliminary view of the data.</w:t>
      </w:r>
      <w:r w:rsidR="00364277">
        <w:t xml:space="preserve">  However, this step is not necessary for completing the data analysis.</w:t>
      </w:r>
      <w:r>
        <w:t xml:space="preserve">  T</w:t>
      </w:r>
      <w:r w:rsidR="00442C9A">
        <w:t xml:space="preserve">he purpose is </w:t>
      </w:r>
      <w:r>
        <w:t>to provide a quick check</w:t>
      </w:r>
      <w:r w:rsidR="00997118">
        <w:t xml:space="preserve"> of your data</w:t>
      </w:r>
      <w:r>
        <w:t xml:space="preserve"> and to see if any of the conditions used in the experiment created not</w:t>
      </w:r>
      <w:r w:rsidR="0054409B">
        <w:t>iceably different Scholl curves</w:t>
      </w:r>
      <w:r w:rsidR="003569A6">
        <w:t xml:space="preserve"> or branch</w:t>
      </w:r>
      <w:r w:rsidR="004238CD">
        <w:t>ing</w:t>
      </w:r>
      <w:r w:rsidR="008E28D8">
        <w:t xml:space="preserve"> numbers.</w:t>
      </w:r>
    </w:p>
    <w:p w:rsidR="00E250AC" w:rsidRDefault="003569A6" w:rsidP="00E250AC">
      <w:r>
        <w:t>T</w:t>
      </w:r>
      <w:r w:rsidR="00E250AC">
        <w:t xml:space="preserve">he program displays the </w:t>
      </w:r>
      <w:r>
        <w:t xml:space="preserve">total Sholl curve, as well as the process </w:t>
      </w:r>
      <w:r w:rsidR="00ED2FDA">
        <w:t>order</w:t>
      </w:r>
      <w:r>
        <w:t>-specific Sholl curves according to 3 different labeling schemes.  Additionally, the program shows the average number and length of each process type as classified by each of the three labeling schemes.  Multiple conditions can be selected for simultaneous viewing.</w:t>
      </w:r>
    </w:p>
    <w:p w:rsidR="00307F63" w:rsidRDefault="00307F63" w:rsidP="00E250AC"/>
    <w:p w:rsidR="000A62EB" w:rsidRDefault="003569A6" w:rsidP="00891A62">
      <w:pPr>
        <w:pStyle w:val="BulletedList"/>
      </w:pPr>
      <w:r>
        <w:t>Type</w:t>
      </w:r>
      <w:r w:rsidRPr="00880FD7">
        <w:rPr>
          <w:b/>
        </w:rPr>
        <w:t xml:space="preserve"> ‘bonfire_results’</w:t>
      </w:r>
      <w:r w:rsidR="00891A62">
        <w:t xml:space="preserve"> into the </w:t>
      </w:r>
      <w:r w:rsidR="00A70000">
        <w:t>MATLAB</w:t>
      </w:r>
      <w:r w:rsidR="00891A62">
        <w:t xml:space="preserve"> command window.  This will bring up a</w:t>
      </w:r>
      <w:r w:rsidR="00891A62" w:rsidRPr="00880FD7">
        <w:rPr>
          <w:i/>
        </w:rPr>
        <w:t xml:space="preserve"> “Browse For Folder”</w:t>
      </w:r>
      <w:r w:rsidR="00891A62">
        <w:t xml:space="preserve"> window, allowing you to identify the conditions you would like included in your data visualization</w:t>
      </w:r>
    </w:p>
    <w:p w:rsidR="00891A62" w:rsidRDefault="00891A62" w:rsidP="007366CB">
      <w:pPr>
        <w:pStyle w:val="BulletedList"/>
      </w:pPr>
      <w:r>
        <w:t>Conditions are identified one at a time</w:t>
      </w:r>
    </w:p>
    <w:p w:rsidR="00891A62" w:rsidRDefault="00891A62" w:rsidP="007366CB">
      <w:pPr>
        <w:pStyle w:val="BulletedList"/>
      </w:pPr>
      <w:r>
        <w:t>You will select a condition by highlighting the [</w:t>
      </w:r>
      <w:r w:rsidR="00D65DEC">
        <w:t>CONDITION</w:t>
      </w:r>
      <w:r>
        <w:t xml:space="preserve"> #] folder and pressing enter</w:t>
      </w:r>
      <w:r w:rsidR="007366CB">
        <w:t xml:space="preserve"> (</w:t>
      </w:r>
      <w:r w:rsidR="007366CB" w:rsidRPr="00FC38B4">
        <w:rPr>
          <w:b/>
        </w:rPr>
        <w:t>Fig. 1</w:t>
      </w:r>
      <w:r w:rsidR="00880FD7">
        <w:rPr>
          <w:b/>
        </w:rPr>
        <w:t>5</w:t>
      </w:r>
      <w:r w:rsidR="007366CB" w:rsidRPr="00FC38B4">
        <w:rPr>
          <w:b/>
        </w:rPr>
        <w:t>A</w:t>
      </w:r>
      <w:r w:rsidR="007366CB">
        <w:t>)</w:t>
      </w:r>
    </w:p>
    <w:p w:rsidR="00891A62" w:rsidRDefault="00891A62" w:rsidP="007366CB">
      <w:pPr>
        <w:pStyle w:val="BulletedList"/>
      </w:pPr>
      <w:r>
        <w:t>The folder selection window will close temporarily and re-open, allowing for the selection of additional conditions to be included</w:t>
      </w:r>
      <w:r w:rsidR="007366CB">
        <w:t xml:space="preserve"> (</w:t>
      </w:r>
      <w:r w:rsidR="007366CB" w:rsidRPr="00FC38B4">
        <w:rPr>
          <w:b/>
        </w:rPr>
        <w:t>Fig. 1</w:t>
      </w:r>
      <w:r w:rsidR="00880FD7">
        <w:rPr>
          <w:b/>
        </w:rPr>
        <w:t>5</w:t>
      </w:r>
      <w:r w:rsidR="007366CB" w:rsidRPr="00FC38B4">
        <w:rPr>
          <w:b/>
        </w:rPr>
        <w:t>A</w:t>
      </w:r>
      <w:r w:rsidR="007366CB">
        <w:t>)</w:t>
      </w:r>
    </w:p>
    <w:p w:rsidR="00891A62" w:rsidRDefault="00891A62" w:rsidP="00891A62">
      <w:pPr>
        <w:pStyle w:val="BulletedList"/>
      </w:pPr>
      <w:r>
        <w:t xml:space="preserve">Repeat the above process </w:t>
      </w:r>
      <w:r w:rsidR="007366CB">
        <w:t>indicating the</w:t>
      </w:r>
      <w:r>
        <w:t xml:space="preserve"> [</w:t>
      </w:r>
      <w:r w:rsidR="00D65DEC">
        <w:t>CONDITION</w:t>
      </w:r>
      <w:r>
        <w:t xml:space="preserve"> #] folders you would like to compare</w:t>
      </w:r>
    </w:p>
    <w:p w:rsidR="00891A62" w:rsidRDefault="00891A62" w:rsidP="00891A62">
      <w:pPr>
        <w:pStyle w:val="BulletedList"/>
      </w:pPr>
      <w:r>
        <w:t>When all [</w:t>
      </w:r>
      <w:r w:rsidR="00D65DEC">
        <w:t>CONDITION</w:t>
      </w:r>
      <w:r>
        <w:t xml:space="preserve"> #] folders have been selected, press ‘Cancel’ to exit the selection process</w:t>
      </w:r>
    </w:p>
    <w:p w:rsidR="007366CB" w:rsidRDefault="007366CB" w:rsidP="00891A62">
      <w:pPr>
        <w:pStyle w:val="BulletedList"/>
      </w:pPr>
      <w:r w:rsidRPr="007430F9">
        <w:rPr>
          <w:b/>
        </w:rPr>
        <w:t>‘bonfire_results’</w:t>
      </w:r>
      <w:r>
        <w:t xml:space="preserve"> will return summary charts including the data from the [CONDITION #] folders you selected (</w:t>
      </w:r>
      <w:r w:rsidRPr="00FC38B4">
        <w:rPr>
          <w:b/>
        </w:rPr>
        <w:t>Fig. 1</w:t>
      </w:r>
      <w:r w:rsidR="00880FD7">
        <w:rPr>
          <w:b/>
        </w:rPr>
        <w:t>5</w:t>
      </w:r>
      <w:r w:rsidRPr="00FC38B4">
        <w:rPr>
          <w:b/>
        </w:rPr>
        <w:t>B</w:t>
      </w:r>
      <w:r>
        <w:t>).</w:t>
      </w:r>
    </w:p>
    <w:tbl>
      <w:tblPr>
        <w:tblW w:w="0" w:type="auto"/>
        <w:tblLook w:val="04A0" w:firstRow="1" w:lastRow="0" w:firstColumn="1" w:lastColumn="0" w:noHBand="0" w:noVBand="1"/>
      </w:tblPr>
      <w:tblGrid>
        <w:gridCol w:w="9936"/>
      </w:tblGrid>
      <w:tr w:rsidR="001D0126" w:rsidTr="0038007D">
        <w:tc>
          <w:tcPr>
            <w:tcW w:w="10152" w:type="dxa"/>
          </w:tcPr>
          <w:p w:rsidR="00CE418B" w:rsidRDefault="009F0BC2" w:rsidP="001D0126">
            <w:pPr>
              <w:pStyle w:val="Caption"/>
            </w:pPr>
            <w:r>
              <w:rPr>
                <w:noProof/>
              </w:rPr>
              <w:drawing>
                <wp:inline distT="0" distB="0" distL="0" distR="0">
                  <wp:extent cx="6391910" cy="23964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91910" cy="2396490"/>
                          </a:xfrm>
                          <a:prstGeom prst="rect">
                            <a:avLst/>
                          </a:prstGeom>
                          <a:noFill/>
                        </pic:spPr>
                      </pic:pic>
                    </a:graphicData>
                  </a:graphic>
                </wp:inline>
              </w:drawing>
            </w:r>
          </w:p>
        </w:tc>
      </w:tr>
      <w:tr w:rsidR="00CE418B" w:rsidTr="0038007D">
        <w:tc>
          <w:tcPr>
            <w:tcW w:w="10152" w:type="dxa"/>
          </w:tcPr>
          <w:p w:rsidR="00967C2B" w:rsidRPr="00967C2B" w:rsidRDefault="007366CB" w:rsidP="00BE2056">
            <w:pPr>
              <w:pStyle w:val="Caption"/>
            </w:pPr>
            <w:r>
              <w:t>Figure 1</w:t>
            </w:r>
            <w:r w:rsidR="00BE2056">
              <w:t>5</w:t>
            </w:r>
            <w:r>
              <w:t xml:space="preserve">  </w:t>
            </w:r>
            <w:r w:rsidR="001045CF">
              <w:t>the ‘bonfire_results’ program can be used to generate preliminary plots of morphological data.</w:t>
            </w:r>
          </w:p>
        </w:tc>
      </w:tr>
    </w:tbl>
    <w:p w:rsidR="00021E5A" w:rsidRDefault="00307F63" w:rsidP="000740C2">
      <w:pPr>
        <w:pStyle w:val="Heading1"/>
      </w:pPr>
      <w:bookmarkStart w:id="39" w:name="_Toc260849242"/>
      <w:bookmarkStart w:id="40" w:name="_Toc522271330"/>
      <w:r>
        <w:lastRenderedPageBreak/>
        <w:t>Use ‘bonfire_export’ to export</w:t>
      </w:r>
      <w:r w:rsidR="000740C2">
        <w:t xml:space="preserve"> data to Excel:</w:t>
      </w:r>
      <w:bookmarkEnd w:id="39"/>
      <w:bookmarkEnd w:id="40"/>
    </w:p>
    <w:p w:rsidR="000740C2" w:rsidRDefault="000740C2" w:rsidP="000740C2">
      <w:r>
        <w:t xml:space="preserve">The </w:t>
      </w:r>
      <w:r w:rsidR="00B40EB2">
        <w:t>B</w:t>
      </w:r>
      <w:r>
        <w:t>onfire program also exports the data to Excel so it can be easily tabulated or passed to other programs for statistical testing.</w:t>
      </w:r>
    </w:p>
    <w:p w:rsidR="00307F63" w:rsidRDefault="00307F63" w:rsidP="000740C2"/>
    <w:p w:rsidR="000740C2" w:rsidRDefault="00A511CF" w:rsidP="000740C2">
      <w:pPr>
        <w:pStyle w:val="BulletedList"/>
      </w:pPr>
      <w:r>
        <w:t>Type</w:t>
      </w:r>
      <w:r w:rsidRPr="006641F9">
        <w:rPr>
          <w:b/>
        </w:rPr>
        <w:t xml:space="preserve"> ‘bonfire_export’</w:t>
      </w:r>
      <w:r>
        <w:t xml:space="preserve"> into the command window </w:t>
      </w:r>
      <w:r w:rsidRPr="00E87332">
        <w:t>(</w:t>
      </w:r>
      <w:r w:rsidRPr="00FC38B4">
        <w:rPr>
          <w:b/>
        </w:rPr>
        <w:t>Fig. 1</w:t>
      </w:r>
      <w:r w:rsidR="006641F9">
        <w:rPr>
          <w:b/>
        </w:rPr>
        <w:t>6</w:t>
      </w:r>
      <w:r w:rsidRPr="00FC38B4">
        <w:rPr>
          <w:b/>
        </w:rPr>
        <w:t>A</w:t>
      </w:r>
      <w:r>
        <w:t xml:space="preserve"> red box).</w:t>
      </w:r>
    </w:p>
    <w:p w:rsidR="00A511CF" w:rsidRDefault="00A511CF" w:rsidP="000740C2">
      <w:pPr>
        <w:pStyle w:val="BulletedList"/>
      </w:pPr>
      <w:r>
        <w:t>Select the [CONDITION #] folder containing the data you want to export.</w:t>
      </w:r>
    </w:p>
    <w:p w:rsidR="00A511CF" w:rsidRDefault="00A511CF" w:rsidP="000740C2">
      <w:pPr>
        <w:pStyle w:val="BulletedList"/>
      </w:pPr>
      <w:r>
        <w:t xml:space="preserve">The program will create 4 excel files located in the [CONDITION #] folder you just selected with the names shown in </w:t>
      </w:r>
      <w:r w:rsidRPr="00FC38B4">
        <w:rPr>
          <w:b/>
        </w:rPr>
        <w:t>Fig. 1</w:t>
      </w:r>
      <w:r w:rsidR="006641F9">
        <w:rPr>
          <w:b/>
        </w:rPr>
        <w:t>6</w:t>
      </w:r>
      <w:r w:rsidRPr="00FC38B4">
        <w:rPr>
          <w:b/>
        </w:rPr>
        <w:t>B</w:t>
      </w:r>
      <w:r>
        <w:t>.</w:t>
      </w:r>
    </w:p>
    <w:p w:rsidR="00A511CF" w:rsidRDefault="00A511CF" w:rsidP="000740C2">
      <w:pPr>
        <w:pStyle w:val="BulletedList"/>
      </w:pPr>
      <w:r>
        <w:t>These files contain the Sholl data, number of branches, length of branches, and number of branch and terminal points for each cell in the condition.</w:t>
      </w:r>
    </w:p>
    <w:tbl>
      <w:tblPr>
        <w:tblW w:w="0" w:type="auto"/>
        <w:tblLook w:val="04A0" w:firstRow="1" w:lastRow="0" w:firstColumn="1" w:lastColumn="0" w:noHBand="0" w:noVBand="1"/>
      </w:tblPr>
      <w:tblGrid>
        <w:gridCol w:w="9936"/>
      </w:tblGrid>
      <w:tr w:rsidR="000740C2" w:rsidTr="009E641F">
        <w:tc>
          <w:tcPr>
            <w:tcW w:w="10152" w:type="dxa"/>
          </w:tcPr>
          <w:p w:rsidR="000740C2" w:rsidRDefault="009F0BC2" w:rsidP="009E641F">
            <w:pPr>
              <w:pStyle w:val="Caption"/>
            </w:pPr>
            <w:r>
              <w:rPr>
                <w:noProof/>
              </w:rPr>
              <w:drawing>
                <wp:inline distT="0" distB="0" distL="0" distR="0">
                  <wp:extent cx="6062345" cy="206692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62345" cy="2066925"/>
                          </a:xfrm>
                          <a:prstGeom prst="rect">
                            <a:avLst/>
                          </a:prstGeom>
                          <a:noFill/>
                        </pic:spPr>
                      </pic:pic>
                    </a:graphicData>
                  </a:graphic>
                </wp:inline>
              </w:drawing>
            </w:r>
          </w:p>
        </w:tc>
      </w:tr>
      <w:tr w:rsidR="000740C2" w:rsidTr="009E641F">
        <w:tc>
          <w:tcPr>
            <w:tcW w:w="10152" w:type="dxa"/>
          </w:tcPr>
          <w:p w:rsidR="000740C2" w:rsidRPr="00967C2B" w:rsidRDefault="000740C2" w:rsidP="00BE2056">
            <w:pPr>
              <w:pStyle w:val="Caption"/>
            </w:pPr>
            <w:r>
              <w:t>Figure 1</w:t>
            </w:r>
            <w:r w:rsidR="00BE2056">
              <w:t>6</w:t>
            </w:r>
            <w:r>
              <w:t xml:space="preserve">  </w:t>
            </w:r>
            <w:r w:rsidR="00041846">
              <w:t>The ‘bonfire_export’ program creates Excel files containing all data for each cell.</w:t>
            </w:r>
          </w:p>
        </w:tc>
      </w:tr>
    </w:tbl>
    <w:p w:rsidR="000740C2" w:rsidRDefault="00307F63" w:rsidP="000740C2">
      <w:pPr>
        <w:pStyle w:val="Heading2"/>
      </w:pPr>
      <w:bookmarkStart w:id="41" w:name="_Toc522271331"/>
      <w:r>
        <w:t>Explanation of Excel files</w:t>
      </w:r>
      <w:bookmarkEnd w:id="41"/>
    </w:p>
    <w:p w:rsidR="000740C2" w:rsidRDefault="000740C2" w:rsidP="00A511CF">
      <w:r>
        <w:t xml:space="preserve">The files created contain a number of different data types.  </w:t>
      </w:r>
      <w:r w:rsidR="00A511CF">
        <w:t xml:space="preserve">A different file is created for each branch labeling scheme, plus one for branch independent metrics (i.e., number of branch points and terminal points). </w:t>
      </w:r>
      <w:r>
        <w:t>These spreadsheets contain the following information (</w:t>
      </w:r>
      <w:r w:rsidRPr="00FC38B4">
        <w:rPr>
          <w:b/>
        </w:rPr>
        <w:t>Fig. 1</w:t>
      </w:r>
      <w:r w:rsidR="00C7344F">
        <w:rPr>
          <w:b/>
        </w:rPr>
        <w:t>7</w:t>
      </w:r>
      <w:r>
        <w:t>):</w:t>
      </w:r>
    </w:p>
    <w:p w:rsidR="000740C2" w:rsidRDefault="00B7135E" w:rsidP="000740C2">
      <w:pPr>
        <w:pStyle w:val="BulletedList"/>
      </w:pPr>
      <w:r>
        <w:rPr>
          <w:b/>
        </w:rPr>
        <w:t>Fig. 17</w:t>
      </w:r>
      <w:r w:rsidR="00A511CF" w:rsidRPr="00FC38B4">
        <w:rPr>
          <w:b/>
        </w:rPr>
        <w:t>A</w:t>
      </w:r>
      <w:r w:rsidRPr="00B7135E">
        <w:rPr>
          <w:b/>
        </w:rPr>
        <w:t>:</w:t>
      </w:r>
      <w:r w:rsidR="00A511CF">
        <w:t xml:space="preserve">  The number of branch points and terminal points per cell</w:t>
      </w:r>
    </w:p>
    <w:p w:rsidR="000740C2" w:rsidRDefault="00B7135E" w:rsidP="000740C2">
      <w:pPr>
        <w:pStyle w:val="BulletedList"/>
      </w:pPr>
      <w:r>
        <w:rPr>
          <w:b/>
        </w:rPr>
        <w:t>Fig. 17</w:t>
      </w:r>
      <w:r w:rsidR="00A511CF" w:rsidRPr="00FC38B4">
        <w:rPr>
          <w:b/>
        </w:rPr>
        <w:t>B</w:t>
      </w:r>
      <w:r w:rsidRPr="00B7135E">
        <w:rPr>
          <w:b/>
        </w:rPr>
        <w:t>:</w:t>
      </w:r>
      <w:r w:rsidR="00A511CF">
        <w:t xml:space="preserve">  The number of Sholl intersections at each ring distance (</w:t>
      </w:r>
      <w:r w:rsidR="00A511CF">
        <w:rPr>
          <w:rFonts w:cs="Arial"/>
        </w:rPr>
        <w:t>µ</w:t>
      </w:r>
      <w:r w:rsidR="00A511CF">
        <w:t>m) for each cell</w:t>
      </w:r>
    </w:p>
    <w:p w:rsidR="000740C2" w:rsidRDefault="00B7135E" w:rsidP="000740C2">
      <w:pPr>
        <w:pStyle w:val="BulletedList"/>
      </w:pPr>
      <w:r>
        <w:rPr>
          <w:b/>
        </w:rPr>
        <w:t>Fig. 17</w:t>
      </w:r>
      <w:r w:rsidR="00A511CF" w:rsidRPr="00FC38B4">
        <w:rPr>
          <w:b/>
        </w:rPr>
        <w:t>C</w:t>
      </w:r>
      <w:r w:rsidRPr="00B7135E">
        <w:rPr>
          <w:b/>
        </w:rPr>
        <w:t>:</w:t>
      </w:r>
      <w:r w:rsidR="00A511CF">
        <w:t xml:space="preserve">  The number of branch segments of each order type for each cell</w:t>
      </w:r>
    </w:p>
    <w:p w:rsidR="00A511CF" w:rsidRDefault="00B7135E" w:rsidP="000740C2">
      <w:pPr>
        <w:pStyle w:val="BulletedList"/>
      </w:pPr>
      <w:r>
        <w:rPr>
          <w:b/>
        </w:rPr>
        <w:t>Fig. 17</w:t>
      </w:r>
      <w:r w:rsidR="00A511CF" w:rsidRPr="00FC38B4">
        <w:rPr>
          <w:b/>
        </w:rPr>
        <w:t>D</w:t>
      </w:r>
      <w:r w:rsidRPr="00B7135E">
        <w:rPr>
          <w:b/>
        </w:rPr>
        <w:t>:</w:t>
      </w:r>
      <w:r w:rsidR="00A511CF">
        <w:t xml:space="preserve">  The lengths (</w:t>
      </w:r>
      <w:r w:rsidR="00A511CF">
        <w:rPr>
          <w:rFonts w:cs="Arial"/>
        </w:rPr>
        <w:t>µ</w:t>
      </w:r>
      <w:r w:rsidR="00A511CF">
        <w:t xml:space="preserve">m) of each of the segments in </w:t>
      </w:r>
      <w:r w:rsidR="00A511CF" w:rsidRPr="00FC38B4">
        <w:rPr>
          <w:b/>
        </w:rPr>
        <w:t>Fig. 1</w:t>
      </w:r>
      <w:r w:rsidR="00C7344F">
        <w:rPr>
          <w:b/>
        </w:rPr>
        <w:t>7</w:t>
      </w:r>
      <w:r w:rsidR="00A511CF" w:rsidRPr="00FC38B4">
        <w:rPr>
          <w:b/>
        </w:rPr>
        <w:t>C</w:t>
      </w:r>
      <w:r w:rsidR="00A511CF">
        <w:t>.</w:t>
      </w:r>
    </w:p>
    <w:p w:rsidR="00A511CF" w:rsidRDefault="00A511CF" w:rsidP="000740C2">
      <w:pPr>
        <w:pStyle w:val="BulletedList"/>
      </w:pPr>
      <w:r w:rsidRPr="00FC38B4">
        <w:rPr>
          <w:b/>
        </w:rPr>
        <w:t>F</w:t>
      </w:r>
      <w:r w:rsidR="00B7135E">
        <w:rPr>
          <w:b/>
        </w:rPr>
        <w:t>ig. 17</w:t>
      </w:r>
      <w:r w:rsidRPr="00FC38B4">
        <w:rPr>
          <w:b/>
        </w:rPr>
        <w:t>E</w:t>
      </w:r>
      <w:r w:rsidR="00B7135E" w:rsidRPr="00B7135E">
        <w:rPr>
          <w:b/>
        </w:rPr>
        <w:t>:</w:t>
      </w:r>
      <w:r>
        <w:t xml:space="preserve">  All of the data above examine on a whole-cell basis, or </w:t>
      </w:r>
      <w:r w:rsidR="00C25C29">
        <w:t>parsed</w:t>
      </w:r>
      <w:r>
        <w:t xml:space="preserve"> for subsets of the arbor</w:t>
      </w:r>
      <w:r w:rsidR="00EC4A75">
        <w:t xml:space="preserve"> (</w:t>
      </w:r>
      <w:r w:rsidR="00EC4A75" w:rsidRPr="007D00FD">
        <w:rPr>
          <w:i/>
        </w:rPr>
        <w:t>i.e.</w:t>
      </w:r>
      <w:r w:rsidR="00EC4A75">
        <w:t xml:space="preserve"> only primary branches, or only secondary branches, or only tertiary branches).</w:t>
      </w:r>
    </w:p>
    <w:tbl>
      <w:tblPr>
        <w:tblW w:w="0" w:type="auto"/>
        <w:tblLook w:val="04A0" w:firstRow="1" w:lastRow="0" w:firstColumn="1" w:lastColumn="0" w:noHBand="0" w:noVBand="1"/>
      </w:tblPr>
      <w:tblGrid>
        <w:gridCol w:w="9936"/>
      </w:tblGrid>
      <w:tr w:rsidR="000740C2" w:rsidTr="009E641F">
        <w:tc>
          <w:tcPr>
            <w:tcW w:w="10152" w:type="dxa"/>
          </w:tcPr>
          <w:p w:rsidR="000740C2" w:rsidRDefault="009F0BC2" w:rsidP="009E641F">
            <w:pPr>
              <w:pStyle w:val="Caption"/>
            </w:pPr>
            <w:r>
              <w:rPr>
                <w:noProof/>
              </w:rPr>
              <w:lastRenderedPageBreak/>
              <w:drawing>
                <wp:inline distT="0" distB="0" distL="0" distR="0">
                  <wp:extent cx="5916295" cy="36372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6295" cy="3637280"/>
                          </a:xfrm>
                          <a:prstGeom prst="rect">
                            <a:avLst/>
                          </a:prstGeom>
                          <a:noFill/>
                        </pic:spPr>
                      </pic:pic>
                    </a:graphicData>
                  </a:graphic>
                </wp:inline>
              </w:drawing>
            </w:r>
          </w:p>
        </w:tc>
      </w:tr>
      <w:tr w:rsidR="000740C2" w:rsidTr="009E641F">
        <w:tc>
          <w:tcPr>
            <w:tcW w:w="10152" w:type="dxa"/>
          </w:tcPr>
          <w:p w:rsidR="000740C2" w:rsidRPr="00967C2B" w:rsidRDefault="000740C2" w:rsidP="00BE2056">
            <w:pPr>
              <w:pStyle w:val="Caption"/>
            </w:pPr>
            <w:r>
              <w:t>Figure 1</w:t>
            </w:r>
            <w:r w:rsidR="00BE2056">
              <w:t>7</w:t>
            </w:r>
            <w:r>
              <w:t xml:space="preserve">  </w:t>
            </w:r>
            <w:r w:rsidR="00C25C29">
              <w:t>Data found in Excel spreadsheets.</w:t>
            </w:r>
          </w:p>
        </w:tc>
      </w:tr>
    </w:tbl>
    <w:p w:rsidR="00021E5A" w:rsidRPr="00021E5A" w:rsidRDefault="00021E5A" w:rsidP="00021E5A"/>
    <w:sectPr w:rsidR="00021E5A" w:rsidRPr="00021E5A" w:rsidSect="00612F1E">
      <w:footerReference w:type="default" r:id="rId30"/>
      <w:footerReference w:type="first" r:id="rId31"/>
      <w:pgSz w:w="12240" w:h="15840"/>
      <w:pgMar w:top="1152" w:right="1152" w:bottom="1152"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4898" w:rsidRDefault="00204898" w:rsidP="00A06DC1">
      <w:r>
        <w:separator/>
      </w:r>
    </w:p>
  </w:endnote>
  <w:endnote w:type="continuationSeparator" w:id="0">
    <w:p w:rsidR="00204898" w:rsidRDefault="00204898" w:rsidP="00A06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0C7" w:rsidRDefault="000710C7" w:rsidP="000554FD">
    <w:pPr>
      <w:pStyle w:val="Footer"/>
      <w:tabs>
        <w:tab w:val="right" w:pos="9936"/>
      </w:tabs>
    </w:pPr>
    <w:r>
      <w:tab/>
    </w:r>
    <w:r>
      <w:tab/>
    </w:r>
    <w:r>
      <w:tab/>
    </w:r>
    <w:r>
      <w:fldChar w:fldCharType="begin"/>
    </w:r>
    <w:r>
      <w:instrText xml:space="preserve"> PAGE   \* MERGEFORMAT </w:instrText>
    </w:r>
    <w:r>
      <w:fldChar w:fldCharType="separate"/>
    </w:r>
    <w:r w:rsidR="0074505D">
      <w:rPr>
        <w:noProof/>
      </w:rPr>
      <w:t>18</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0C7" w:rsidRPr="000554FD" w:rsidRDefault="000710C7" w:rsidP="000554FD">
    <w:pPr>
      <w:pStyle w:val="Footer"/>
    </w:pPr>
    <w:r>
      <w:fldChar w:fldCharType="begin"/>
    </w:r>
    <w:r>
      <w:instrText xml:space="preserve"> DATE \@ "M/d/yyyy h:mm am/pm" </w:instrText>
    </w:r>
    <w:r>
      <w:fldChar w:fldCharType="separate"/>
    </w:r>
    <w:r w:rsidR="0074505D">
      <w:rPr>
        <w:noProof/>
      </w:rPr>
      <w:t>8/17/2018 12:12 PM</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4898" w:rsidRDefault="00204898" w:rsidP="00A06DC1">
      <w:r>
        <w:separator/>
      </w:r>
    </w:p>
  </w:footnote>
  <w:footnote w:type="continuationSeparator" w:id="0">
    <w:p w:rsidR="00204898" w:rsidRDefault="00204898" w:rsidP="00A06DC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734700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63E62C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06EF73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706017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8F4B3F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3B8AD8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A844C1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162A4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AB49F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62630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904623"/>
    <w:multiLevelType w:val="hybridMultilevel"/>
    <w:tmpl w:val="E8BC1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C96C10"/>
    <w:multiLevelType w:val="hybridMultilevel"/>
    <w:tmpl w:val="3A1A674E"/>
    <w:lvl w:ilvl="0" w:tplc="85C2052C">
      <w:start w:val="1"/>
      <w:numFmt w:val="bullet"/>
      <w:pStyle w:val="Checklist"/>
      <w:lvlText w:val=""/>
      <w:lvlJc w:val="left"/>
      <w:pPr>
        <w:ind w:left="1008" w:hanging="360"/>
      </w:pPr>
      <w:rPr>
        <w:rFonts w:ascii="Symbol" w:hAnsi="Symbol" w:hint="default"/>
      </w:rPr>
    </w:lvl>
    <w:lvl w:ilvl="1" w:tplc="F3DA986E">
      <w:start w:val="1"/>
      <w:numFmt w:val="bullet"/>
      <w:lvlText w:val=""/>
      <w:lvlJc w:val="left"/>
      <w:pPr>
        <w:ind w:left="1440" w:hanging="360"/>
      </w:pPr>
      <w:rPr>
        <w:rFonts w:ascii="Wingdings" w:hAnsi="Wingdings" w:hint="default"/>
      </w:rPr>
    </w:lvl>
    <w:lvl w:ilvl="2" w:tplc="B8902298">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481B25"/>
    <w:multiLevelType w:val="hybridMultilevel"/>
    <w:tmpl w:val="2410C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AC07FD"/>
    <w:multiLevelType w:val="hybridMultilevel"/>
    <w:tmpl w:val="5AB8E0A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4" w15:restartNumberingAfterBreak="0">
    <w:nsid w:val="34630874"/>
    <w:multiLevelType w:val="multilevel"/>
    <w:tmpl w:val="B114F4A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38793393"/>
    <w:multiLevelType w:val="hybridMultilevel"/>
    <w:tmpl w:val="76AC1F3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6" w15:restartNumberingAfterBreak="0">
    <w:nsid w:val="39E95BB3"/>
    <w:multiLevelType w:val="hybridMultilevel"/>
    <w:tmpl w:val="372C10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771A9D"/>
    <w:multiLevelType w:val="hybridMultilevel"/>
    <w:tmpl w:val="81C4E52E"/>
    <w:lvl w:ilvl="0" w:tplc="0409000F">
      <w:start w:val="1"/>
      <w:numFmt w:val="decimal"/>
      <w:lvlText w:val="%1."/>
      <w:lvlJc w:val="left"/>
      <w:pPr>
        <w:ind w:left="1008" w:hanging="360"/>
      </w:pPr>
      <w:rPr>
        <w:rFonts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8" w15:restartNumberingAfterBreak="0">
    <w:nsid w:val="55B95E95"/>
    <w:multiLevelType w:val="hybridMultilevel"/>
    <w:tmpl w:val="7BC0E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90630F"/>
    <w:multiLevelType w:val="hybridMultilevel"/>
    <w:tmpl w:val="C8529654"/>
    <w:lvl w:ilvl="0" w:tplc="BCCEC0C6">
      <w:start w:val="1"/>
      <w:numFmt w:val="bullet"/>
      <w:pStyle w:val="BulletedLis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0" w15:restartNumberingAfterBreak="0">
    <w:nsid w:val="5F591B3A"/>
    <w:multiLevelType w:val="hybridMultilevel"/>
    <w:tmpl w:val="2410C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4"/>
  </w:num>
  <w:num w:numId="13">
    <w:abstractNumId w:val="14"/>
  </w:num>
  <w:num w:numId="14">
    <w:abstractNumId w:val="14"/>
  </w:num>
  <w:num w:numId="15">
    <w:abstractNumId w:val="14"/>
  </w:num>
  <w:num w:numId="16">
    <w:abstractNumId w:val="14"/>
  </w:num>
  <w:num w:numId="17">
    <w:abstractNumId w:val="14"/>
  </w:num>
  <w:num w:numId="18">
    <w:abstractNumId w:val="14"/>
  </w:num>
  <w:num w:numId="19">
    <w:abstractNumId w:val="14"/>
  </w:num>
  <w:num w:numId="20">
    <w:abstractNumId w:val="14"/>
  </w:num>
  <w:num w:numId="21">
    <w:abstractNumId w:val="19"/>
  </w:num>
  <w:num w:numId="22">
    <w:abstractNumId w:val="11"/>
  </w:num>
  <w:num w:numId="23">
    <w:abstractNumId w:val="17"/>
  </w:num>
  <w:num w:numId="24">
    <w:abstractNumId w:val="20"/>
  </w:num>
  <w:num w:numId="25">
    <w:abstractNumId w:val="12"/>
  </w:num>
  <w:num w:numId="26">
    <w:abstractNumId w:val="16"/>
  </w:num>
  <w:num w:numId="27">
    <w:abstractNumId w:val="18"/>
  </w:num>
  <w:num w:numId="28">
    <w:abstractNumId w:val="10"/>
  </w:num>
  <w:num w:numId="29">
    <w:abstractNumId w:val="13"/>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ibraries" w:val="&lt;ENLibraries&gt;&lt;Libraries&gt;&lt;item&gt;UA - Stretchable Electrodes.enl&lt;/item&gt;&lt;/Libraries&gt;&lt;/ENLibraries&gt;"/>
  </w:docVars>
  <w:rsids>
    <w:rsidRoot w:val="00194CB4"/>
    <w:rsid w:val="00000B96"/>
    <w:rsid w:val="000022BD"/>
    <w:rsid w:val="000041A5"/>
    <w:rsid w:val="00004F2B"/>
    <w:rsid w:val="000067B6"/>
    <w:rsid w:val="00007B42"/>
    <w:rsid w:val="000104E5"/>
    <w:rsid w:val="00021E5A"/>
    <w:rsid w:val="00023A69"/>
    <w:rsid w:val="000279CC"/>
    <w:rsid w:val="000340FF"/>
    <w:rsid w:val="0003679C"/>
    <w:rsid w:val="00040A71"/>
    <w:rsid w:val="00041846"/>
    <w:rsid w:val="00051E9B"/>
    <w:rsid w:val="00054BE6"/>
    <w:rsid w:val="000554FD"/>
    <w:rsid w:val="00057C34"/>
    <w:rsid w:val="0006030F"/>
    <w:rsid w:val="000710C7"/>
    <w:rsid w:val="000740C2"/>
    <w:rsid w:val="00081984"/>
    <w:rsid w:val="00085626"/>
    <w:rsid w:val="00086A00"/>
    <w:rsid w:val="000877A8"/>
    <w:rsid w:val="0009370F"/>
    <w:rsid w:val="000942D7"/>
    <w:rsid w:val="0009509D"/>
    <w:rsid w:val="00096076"/>
    <w:rsid w:val="000A24C4"/>
    <w:rsid w:val="000A3650"/>
    <w:rsid w:val="000A50D1"/>
    <w:rsid w:val="000A534C"/>
    <w:rsid w:val="000A62EB"/>
    <w:rsid w:val="000A7383"/>
    <w:rsid w:val="000B24DF"/>
    <w:rsid w:val="000C432F"/>
    <w:rsid w:val="000D140A"/>
    <w:rsid w:val="000D2FF6"/>
    <w:rsid w:val="000D3E22"/>
    <w:rsid w:val="000D4A84"/>
    <w:rsid w:val="000D6B6D"/>
    <w:rsid w:val="000D7D5C"/>
    <w:rsid w:val="000E01A3"/>
    <w:rsid w:val="000E094C"/>
    <w:rsid w:val="000E0BF2"/>
    <w:rsid w:val="000E3266"/>
    <w:rsid w:val="000F6F39"/>
    <w:rsid w:val="001045CF"/>
    <w:rsid w:val="001276ED"/>
    <w:rsid w:val="001338B1"/>
    <w:rsid w:val="001379FB"/>
    <w:rsid w:val="00141CF5"/>
    <w:rsid w:val="00143F77"/>
    <w:rsid w:val="00144FFB"/>
    <w:rsid w:val="001500FB"/>
    <w:rsid w:val="00151E8A"/>
    <w:rsid w:val="001533FD"/>
    <w:rsid w:val="0015489C"/>
    <w:rsid w:val="00156A5D"/>
    <w:rsid w:val="0016312F"/>
    <w:rsid w:val="00170377"/>
    <w:rsid w:val="00170B13"/>
    <w:rsid w:val="00175DB5"/>
    <w:rsid w:val="00180F61"/>
    <w:rsid w:val="00182A9D"/>
    <w:rsid w:val="001870DA"/>
    <w:rsid w:val="00193DC3"/>
    <w:rsid w:val="00194260"/>
    <w:rsid w:val="00194CB4"/>
    <w:rsid w:val="001964BF"/>
    <w:rsid w:val="001A6D44"/>
    <w:rsid w:val="001B37AF"/>
    <w:rsid w:val="001C1310"/>
    <w:rsid w:val="001C17A3"/>
    <w:rsid w:val="001C3B7C"/>
    <w:rsid w:val="001C455E"/>
    <w:rsid w:val="001C4AA6"/>
    <w:rsid w:val="001C730F"/>
    <w:rsid w:val="001D0126"/>
    <w:rsid w:val="001D030E"/>
    <w:rsid w:val="001D6786"/>
    <w:rsid w:val="001D7F5B"/>
    <w:rsid w:val="001E1E41"/>
    <w:rsid w:val="001E4934"/>
    <w:rsid w:val="001E4BF3"/>
    <w:rsid w:val="001E732E"/>
    <w:rsid w:val="001F3610"/>
    <w:rsid w:val="001F5E52"/>
    <w:rsid w:val="001F6C61"/>
    <w:rsid w:val="00201EC4"/>
    <w:rsid w:val="0020266C"/>
    <w:rsid w:val="00204898"/>
    <w:rsid w:val="00204E1D"/>
    <w:rsid w:val="00213B25"/>
    <w:rsid w:val="00224400"/>
    <w:rsid w:val="0022466D"/>
    <w:rsid w:val="0022645C"/>
    <w:rsid w:val="0022647F"/>
    <w:rsid w:val="002327CD"/>
    <w:rsid w:val="00234747"/>
    <w:rsid w:val="00236BD4"/>
    <w:rsid w:val="0024570F"/>
    <w:rsid w:val="00245EA7"/>
    <w:rsid w:val="00251B44"/>
    <w:rsid w:val="00252674"/>
    <w:rsid w:val="002559A5"/>
    <w:rsid w:val="00257D5F"/>
    <w:rsid w:val="00264B56"/>
    <w:rsid w:val="00265F67"/>
    <w:rsid w:val="002661A4"/>
    <w:rsid w:val="00267257"/>
    <w:rsid w:val="00270CD1"/>
    <w:rsid w:val="0027179B"/>
    <w:rsid w:val="00275061"/>
    <w:rsid w:val="00275BFD"/>
    <w:rsid w:val="00282996"/>
    <w:rsid w:val="00286935"/>
    <w:rsid w:val="00287249"/>
    <w:rsid w:val="00290E1C"/>
    <w:rsid w:val="00291F47"/>
    <w:rsid w:val="002923A6"/>
    <w:rsid w:val="002A11C0"/>
    <w:rsid w:val="002A3390"/>
    <w:rsid w:val="002A5121"/>
    <w:rsid w:val="002A6C22"/>
    <w:rsid w:val="002A7D79"/>
    <w:rsid w:val="002C470B"/>
    <w:rsid w:val="002C5A06"/>
    <w:rsid w:val="002D20D6"/>
    <w:rsid w:val="002D4BEA"/>
    <w:rsid w:val="002D5FF4"/>
    <w:rsid w:val="002E48F2"/>
    <w:rsid w:val="002E599F"/>
    <w:rsid w:val="002F3A69"/>
    <w:rsid w:val="002F4A74"/>
    <w:rsid w:val="002F654A"/>
    <w:rsid w:val="002F777A"/>
    <w:rsid w:val="003029BE"/>
    <w:rsid w:val="003037C5"/>
    <w:rsid w:val="00303F80"/>
    <w:rsid w:val="00304724"/>
    <w:rsid w:val="00306154"/>
    <w:rsid w:val="003067F0"/>
    <w:rsid w:val="00306A25"/>
    <w:rsid w:val="00307EDE"/>
    <w:rsid w:val="00307F63"/>
    <w:rsid w:val="00310899"/>
    <w:rsid w:val="00311618"/>
    <w:rsid w:val="00313279"/>
    <w:rsid w:val="00315D18"/>
    <w:rsid w:val="00325773"/>
    <w:rsid w:val="003300C9"/>
    <w:rsid w:val="00330DCF"/>
    <w:rsid w:val="00331038"/>
    <w:rsid w:val="0033475A"/>
    <w:rsid w:val="0034385D"/>
    <w:rsid w:val="0034720A"/>
    <w:rsid w:val="003476E8"/>
    <w:rsid w:val="00352EC2"/>
    <w:rsid w:val="003547CC"/>
    <w:rsid w:val="003551F7"/>
    <w:rsid w:val="003569A6"/>
    <w:rsid w:val="00364277"/>
    <w:rsid w:val="00373487"/>
    <w:rsid w:val="0037761F"/>
    <w:rsid w:val="0038007D"/>
    <w:rsid w:val="003803E4"/>
    <w:rsid w:val="00380E20"/>
    <w:rsid w:val="00382285"/>
    <w:rsid w:val="00384C03"/>
    <w:rsid w:val="00387891"/>
    <w:rsid w:val="003901CC"/>
    <w:rsid w:val="00391FE2"/>
    <w:rsid w:val="003964F0"/>
    <w:rsid w:val="003A396C"/>
    <w:rsid w:val="003A4C98"/>
    <w:rsid w:val="003A6108"/>
    <w:rsid w:val="003A79B0"/>
    <w:rsid w:val="003A7E8E"/>
    <w:rsid w:val="003B41CF"/>
    <w:rsid w:val="003B539E"/>
    <w:rsid w:val="003B6F2F"/>
    <w:rsid w:val="003C3C69"/>
    <w:rsid w:val="003C4565"/>
    <w:rsid w:val="003D3520"/>
    <w:rsid w:val="003D49D6"/>
    <w:rsid w:val="003D5EE5"/>
    <w:rsid w:val="003D5F1A"/>
    <w:rsid w:val="003E59E5"/>
    <w:rsid w:val="003F0493"/>
    <w:rsid w:val="003F50F2"/>
    <w:rsid w:val="003F7443"/>
    <w:rsid w:val="0040354C"/>
    <w:rsid w:val="0040650C"/>
    <w:rsid w:val="00410469"/>
    <w:rsid w:val="00413193"/>
    <w:rsid w:val="0041329C"/>
    <w:rsid w:val="00413B0E"/>
    <w:rsid w:val="004154FD"/>
    <w:rsid w:val="00415C04"/>
    <w:rsid w:val="004207DE"/>
    <w:rsid w:val="004226E4"/>
    <w:rsid w:val="004238CD"/>
    <w:rsid w:val="0042636C"/>
    <w:rsid w:val="004315F8"/>
    <w:rsid w:val="00437C10"/>
    <w:rsid w:val="00440322"/>
    <w:rsid w:val="00442C9A"/>
    <w:rsid w:val="004466A7"/>
    <w:rsid w:val="004476DC"/>
    <w:rsid w:val="0046678A"/>
    <w:rsid w:val="0047569A"/>
    <w:rsid w:val="00483F63"/>
    <w:rsid w:val="0048495A"/>
    <w:rsid w:val="0048718C"/>
    <w:rsid w:val="004A2BBB"/>
    <w:rsid w:val="004A418F"/>
    <w:rsid w:val="004B3F0F"/>
    <w:rsid w:val="004B572E"/>
    <w:rsid w:val="004C077C"/>
    <w:rsid w:val="004C175F"/>
    <w:rsid w:val="004C3901"/>
    <w:rsid w:val="004C5F8C"/>
    <w:rsid w:val="004C6CA3"/>
    <w:rsid w:val="004D22EC"/>
    <w:rsid w:val="004D25D3"/>
    <w:rsid w:val="004D7097"/>
    <w:rsid w:val="004E4B0E"/>
    <w:rsid w:val="004F62CA"/>
    <w:rsid w:val="004F66D1"/>
    <w:rsid w:val="00506BE3"/>
    <w:rsid w:val="0051327D"/>
    <w:rsid w:val="00516D8D"/>
    <w:rsid w:val="005202B7"/>
    <w:rsid w:val="005224DF"/>
    <w:rsid w:val="0052291E"/>
    <w:rsid w:val="005263E0"/>
    <w:rsid w:val="0053058D"/>
    <w:rsid w:val="00530F32"/>
    <w:rsid w:val="00532109"/>
    <w:rsid w:val="0054040E"/>
    <w:rsid w:val="0054409B"/>
    <w:rsid w:val="00544CC7"/>
    <w:rsid w:val="005663E7"/>
    <w:rsid w:val="00567DF7"/>
    <w:rsid w:val="00570144"/>
    <w:rsid w:val="005716E0"/>
    <w:rsid w:val="00573B8C"/>
    <w:rsid w:val="00574F38"/>
    <w:rsid w:val="00575FC6"/>
    <w:rsid w:val="00576368"/>
    <w:rsid w:val="00584AB1"/>
    <w:rsid w:val="005920AE"/>
    <w:rsid w:val="005A7E83"/>
    <w:rsid w:val="005B328E"/>
    <w:rsid w:val="005B3C4E"/>
    <w:rsid w:val="005B7596"/>
    <w:rsid w:val="005C163D"/>
    <w:rsid w:val="005C3735"/>
    <w:rsid w:val="005C566C"/>
    <w:rsid w:val="005D37FD"/>
    <w:rsid w:val="005D3A1A"/>
    <w:rsid w:val="005D52DD"/>
    <w:rsid w:val="005D7A29"/>
    <w:rsid w:val="005D7B93"/>
    <w:rsid w:val="005E09D8"/>
    <w:rsid w:val="005E2C47"/>
    <w:rsid w:val="005E3987"/>
    <w:rsid w:val="005F1CB9"/>
    <w:rsid w:val="00603369"/>
    <w:rsid w:val="0060420D"/>
    <w:rsid w:val="00605209"/>
    <w:rsid w:val="006101FA"/>
    <w:rsid w:val="0061036D"/>
    <w:rsid w:val="00611291"/>
    <w:rsid w:val="00612F1E"/>
    <w:rsid w:val="0061334E"/>
    <w:rsid w:val="0061688F"/>
    <w:rsid w:val="00621EE9"/>
    <w:rsid w:val="00624923"/>
    <w:rsid w:val="00625B31"/>
    <w:rsid w:val="006302C6"/>
    <w:rsid w:val="00631188"/>
    <w:rsid w:val="00633968"/>
    <w:rsid w:val="006351C5"/>
    <w:rsid w:val="00635C75"/>
    <w:rsid w:val="0064041C"/>
    <w:rsid w:val="006408E3"/>
    <w:rsid w:val="00642BF2"/>
    <w:rsid w:val="006459B7"/>
    <w:rsid w:val="006459D0"/>
    <w:rsid w:val="006474CD"/>
    <w:rsid w:val="00662B3B"/>
    <w:rsid w:val="00663CF2"/>
    <w:rsid w:val="006641F9"/>
    <w:rsid w:val="00665D0F"/>
    <w:rsid w:val="00674CF7"/>
    <w:rsid w:val="00676A05"/>
    <w:rsid w:val="006776B4"/>
    <w:rsid w:val="006877CD"/>
    <w:rsid w:val="0069272B"/>
    <w:rsid w:val="00692FB9"/>
    <w:rsid w:val="006934FC"/>
    <w:rsid w:val="006A0221"/>
    <w:rsid w:val="006C4524"/>
    <w:rsid w:val="006C6FB0"/>
    <w:rsid w:val="006C79A1"/>
    <w:rsid w:val="006C7F9B"/>
    <w:rsid w:val="006D315D"/>
    <w:rsid w:val="006D4252"/>
    <w:rsid w:val="006D799B"/>
    <w:rsid w:val="006E19AF"/>
    <w:rsid w:val="006E651B"/>
    <w:rsid w:val="006E6585"/>
    <w:rsid w:val="006E7FDE"/>
    <w:rsid w:val="006F04A7"/>
    <w:rsid w:val="006F35BA"/>
    <w:rsid w:val="006F5F8B"/>
    <w:rsid w:val="00701256"/>
    <w:rsid w:val="00703A1E"/>
    <w:rsid w:val="00705B88"/>
    <w:rsid w:val="00710496"/>
    <w:rsid w:val="007166D5"/>
    <w:rsid w:val="00720B63"/>
    <w:rsid w:val="007359A8"/>
    <w:rsid w:val="007366CB"/>
    <w:rsid w:val="007430F9"/>
    <w:rsid w:val="00743E23"/>
    <w:rsid w:val="0074505D"/>
    <w:rsid w:val="007531EA"/>
    <w:rsid w:val="0075454C"/>
    <w:rsid w:val="0075551E"/>
    <w:rsid w:val="00755AD8"/>
    <w:rsid w:val="007561D8"/>
    <w:rsid w:val="00757378"/>
    <w:rsid w:val="00757B46"/>
    <w:rsid w:val="00762F42"/>
    <w:rsid w:val="0076325A"/>
    <w:rsid w:val="00764ED6"/>
    <w:rsid w:val="00772726"/>
    <w:rsid w:val="00783745"/>
    <w:rsid w:val="00790E9F"/>
    <w:rsid w:val="00791C66"/>
    <w:rsid w:val="00792797"/>
    <w:rsid w:val="00793E82"/>
    <w:rsid w:val="00795241"/>
    <w:rsid w:val="007A0340"/>
    <w:rsid w:val="007A126A"/>
    <w:rsid w:val="007A5312"/>
    <w:rsid w:val="007B16FB"/>
    <w:rsid w:val="007B1982"/>
    <w:rsid w:val="007B2974"/>
    <w:rsid w:val="007B3229"/>
    <w:rsid w:val="007B382C"/>
    <w:rsid w:val="007B3C42"/>
    <w:rsid w:val="007B44F0"/>
    <w:rsid w:val="007C09E1"/>
    <w:rsid w:val="007C0D3C"/>
    <w:rsid w:val="007C3FC0"/>
    <w:rsid w:val="007C4098"/>
    <w:rsid w:val="007C5CCD"/>
    <w:rsid w:val="007C5D88"/>
    <w:rsid w:val="007C72CC"/>
    <w:rsid w:val="007D00FD"/>
    <w:rsid w:val="007D18F5"/>
    <w:rsid w:val="007D4B16"/>
    <w:rsid w:val="007D5D79"/>
    <w:rsid w:val="007D6D2D"/>
    <w:rsid w:val="007E0719"/>
    <w:rsid w:val="007E10E9"/>
    <w:rsid w:val="007F114B"/>
    <w:rsid w:val="007F2700"/>
    <w:rsid w:val="007F63D7"/>
    <w:rsid w:val="007F6EDD"/>
    <w:rsid w:val="008001DC"/>
    <w:rsid w:val="00804D1E"/>
    <w:rsid w:val="008133B4"/>
    <w:rsid w:val="00814968"/>
    <w:rsid w:val="008244E4"/>
    <w:rsid w:val="008249A4"/>
    <w:rsid w:val="008274A6"/>
    <w:rsid w:val="008305B9"/>
    <w:rsid w:val="00830872"/>
    <w:rsid w:val="00832B80"/>
    <w:rsid w:val="00832CA5"/>
    <w:rsid w:val="008350CF"/>
    <w:rsid w:val="00836EA3"/>
    <w:rsid w:val="00846BB0"/>
    <w:rsid w:val="00852998"/>
    <w:rsid w:val="008621FD"/>
    <w:rsid w:val="00866AAB"/>
    <w:rsid w:val="00875919"/>
    <w:rsid w:val="00880FD7"/>
    <w:rsid w:val="0088532E"/>
    <w:rsid w:val="00886957"/>
    <w:rsid w:val="00886F9F"/>
    <w:rsid w:val="008903C8"/>
    <w:rsid w:val="00891A62"/>
    <w:rsid w:val="00892E98"/>
    <w:rsid w:val="008A25F1"/>
    <w:rsid w:val="008A5E2C"/>
    <w:rsid w:val="008B1BB9"/>
    <w:rsid w:val="008B2222"/>
    <w:rsid w:val="008C1F5D"/>
    <w:rsid w:val="008D1862"/>
    <w:rsid w:val="008D52A0"/>
    <w:rsid w:val="008D69C6"/>
    <w:rsid w:val="008E28D8"/>
    <w:rsid w:val="008E5853"/>
    <w:rsid w:val="008F5372"/>
    <w:rsid w:val="00900994"/>
    <w:rsid w:val="00901A08"/>
    <w:rsid w:val="00905D74"/>
    <w:rsid w:val="009078DE"/>
    <w:rsid w:val="00912253"/>
    <w:rsid w:val="00912E55"/>
    <w:rsid w:val="00912FB5"/>
    <w:rsid w:val="009145E3"/>
    <w:rsid w:val="00914C95"/>
    <w:rsid w:val="00920E7C"/>
    <w:rsid w:val="009257B0"/>
    <w:rsid w:val="00930EF0"/>
    <w:rsid w:val="00933D71"/>
    <w:rsid w:val="0093635F"/>
    <w:rsid w:val="00941C3A"/>
    <w:rsid w:val="00941DB3"/>
    <w:rsid w:val="00942CAC"/>
    <w:rsid w:val="00943872"/>
    <w:rsid w:val="00945FD6"/>
    <w:rsid w:val="0094636C"/>
    <w:rsid w:val="00947B22"/>
    <w:rsid w:val="00947C36"/>
    <w:rsid w:val="009534D5"/>
    <w:rsid w:val="0095490A"/>
    <w:rsid w:val="00957A0F"/>
    <w:rsid w:val="00960FD8"/>
    <w:rsid w:val="00963959"/>
    <w:rsid w:val="009642CE"/>
    <w:rsid w:val="00966724"/>
    <w:rsid w:val="00967332"/>
    <w:rsid w:val="00967C2B"/>
    <w:rsid w:val="00967D70"/>
    <w:rsid w:val="009707E0"/>
    <w:rsid w:val="009723AE"/>
    <w:rsid w:val="00972698"/>
    <w:rsid w:val="00972C80"/>
    <w:rsid w:val="009736B3"/>
    <w:rsid w:val="00973B69"/>
    <w:rsid w:val="00973D03"/>
    <w:rsid w:val="00977AAE"/>
    <w:rsid w:val="00980BCA"/>
    <w:rsid w:val="009812C4"/>
    <w:rsid w:val="0098379E"/>
    <w:rsid w:val="00984876"/>
    <w:rsid w:val="00986434"/>
    <w:rsid w:val="00987ACF"/>
    <w:rsid w:val="009931E4"/>
    <w:rsid w:val="00994DA7"/>
    <w:rsid w:val="00995456"/>
    <w:rsid w:val="009965D5"/>
    <w:rsid w:val="00997118"/>
    <w:rsid w:val="009A5777"/>
    <w:rsid w:val="009B28BB"/>
    <w:rsid w:val="009C0E76"/>
    <w:rsid w:val="009C3CCF"/>
    <w:rsid w:val="009C4F96"/>
    <w:rsid w:val="009C5482"/>
    <w:rsid w:val="009D0E3A"/>
    <w:rsid w:val="009D4003"/>
    <w:rsid w:val="009E0723"/>
    <w:rsid w:val="009E0C49"/>
    <w:rsid w:val="009E0EAD"/>
    <w:rsid w:val="009E109D"/>
    <w:rsid w:val="009E4C9C"/>
    <w:rsid w:val="009E641F"/>
    <w:rsid w:val="009F0BC2"/>
    <w:rsid w:val="009F4071"/>
    <w:rsid w:val="009F497F"/>
    <w:rsid w:val="009F4985"/>
    <w:rsid w:val="009F6569"/>
    <w:rsid w:val="009F7AF5"/>
    <w:rsid w:val="00A04F26"/>
    <w:rsid w:val="00A06DC1"/>
    <w:rsid w:val="00A21D25"/>
    <w:rsid w:val="00A24DFB"/>
    <w:rsid w:val="00A30FD8"/>
    <w:rsid w:val="00A3293E"/>
    <w:rsid w:val="00A37002"/>
    <w:rsid w:val="00A421DE"/>
    <w:rsid w:val="00A425F5"/>
    <w:rsid w:val="00A43019"/>
    <w:rsid w:val="00A4346F"/>
    <w:rsid w:val="00A511CF"/>
    <w:rsid w:val="00A543F9"/>
    <w:rsid w:val="00A63C90"/>
    <w:rsid w:val="00A64DDD"/>
    <w:rsid w:val="00A65AC1"/>
    <w:rsid w:val="00A70000"/>
    <w:rsid w:val="00A751EF"/>
    <w:rsid w:val="00A7531C"/>
    <w:rsid w:val="00A81C80"/>
    <w:rsid w:val="00A82826"/>
    <w:rsid w:val="00A82D19"/>
    <w:rsid w:val="00A82F44"/>
    <w:rsid w:val="00A976AC"/>
    <w:rsid w:val="00AA1E9C"/>
    <w:rsid w:val="00AB04BE"/>
    <w:rsid w:val="00AB2ECC"/>
    <w:rsid w:val="00AB4243"/>
    <w:rsid w:val="00AB4F66"/>
    <w:rsid w:val="00AB6F20"/>
    <w:rsid w:val="00AC392E"/>
    <w:rsid w:val="00AC3DB9"/>
    <w:rsid w:val="00AC45C8"/>
    <w:rsid w:val="00AC5C00"/>
    <w:rsid w:val="00AC7E9A"/>
    <w:rsid w:val="00AD0C00"/>
    <w:rsid w:val="00AD139E"/>
    <w:rsid w:val="00AD5443"/>
    <w:rsid w:val="00AE1096"/>
    <w:rsid w:val="00AE5E25"/>
    <w:rsid w:val="00AF0656"/>
    <w:rsid w:val="00AF532D"/>
    <w:rsid w:val="00AF5367"/>
    <w:rsid w:val="00B00349"/>
    <w:rsid w:val="00B005B2"/>
    <w:rsid w:val="00B02197"/>
    <w:rsid w:val="00B02515"/>
    <w:rsid w:val="00B037CD"/>
    <w:rsid w:val="00B03DC7"/>
    <w:rsid w:val="00B04C84"/>
    <w:rsid w:val="00B10C5F"/>
    <w:rsid w:val="00B116AF"/>
    <w:rsid w:val="00B12A23"/>
    <w:rsid w:val="00B169A2"/>
    <w:rsid w:val="00B21089"/>
    <w:rsid w:val="00B30FF3"/>
    <w:rsid w:val="00B35D0D"/>
    <w:rsid w:val="00B36F09"/>
    <w:rsid w:val="00B37860"/>
    <w:rsid w:val="00B40EB2"/>
    <w:rsid w:val="00B465BB"/>
    <w:rsid w:val="00B52DE9"/>
    <w:rsid w:val="00B56EBA"/>
    <w:rsid w:val="00B64096"/>
    <w:rsid w:val="00B65C56"/>
    <w:rsid w:val="00B668F0"/>
    <w:rsid w:val="00B7135E"/>
    <w:rsid w:val="00B72127"/>
    <w:rsid w:val="00B72D38"/>
    <w:rsid w:val="00B7311D"/>
    <w:rsid w:val="00B7352C"/>
    <w:rsid w:val="00B740D6"/>
    <w:rsid w:val="00B8026F"/>
    <w:rsid w:val="00B86666"/>
    <w:rsid w:val="00B8762D"/>
    <w:rsid w:val="00BA5ED4"/>
    <w:rsid w:val="00BA68FC"/>
    <w:rsid w:val="00BB35E3"/>
    <w:rsid w:val="00BB3E71"/>
    <w:rsid w:val="00BB568D"/>
    <w:rsid w:val="00BB5F4B"/>
    <w:rsid w:val="00BB64A8"/>
    <w:rsid w:val="00BC0DE3"/>
    <w:rsid w:val="00BC11FA"/>
    <w:rsid w:val="00BC450E"/>
    <w:rsid w:val="00BC5F28"/>
    <w:rsid w:val="00BD09A2"/>
    <w:rsid w:val="00BD171A"/>
    <w:rsid w:val="00BE1535"/>
    <w:rsid w:val="00BE16B9"/>
    <w:rsid w:val="00BE2056"/>
    <w:rsid w:val="00BE398C"/>
    <w:rsid w:val="00BE4484"/>
    <w:rsid w:val="00BE48A6"/>
    <w:rsid w:val="00BE5E66"/>
    <w:rsid w:val="00BE6DCE"/>
    <w:rsid w:val="00BF0846"/>
    <w:rsid w:val="00BF0CE0"/>
    <w:rsid w:val="00BF5615"/>
    <w:rsid w:val="00BF6D1A"/>
    <w:rsid w:val="00C00740"/>
    <w:rsid w:val="00C01FE6"/>
    <w:rsid w:val="00C027FB"/>
    <w:rsid w:val="00C03DAB"/>
    <w:rsid w:val="00C0605A"/>
    <w:rsid w:val="00C07FCC"/>
    <w:rsid w:val="00C13300"/>
    <w:rsid w:val="00C144CD"/>
    <w:rsid w:val="00C1467F"/>
    <w:rsid w:val="00C160EA"/>
    <w:rsid w:val="00C21A16"/>
    <w:rsid w:val="00C25C29"/>
    <w:rsid w:val="00C26890"/>
    <w:rsid w:val="00C37445"/>
    <w:rsid w:val="00C434FA"/>
    <w:rsid w:val="00C44DB8"/>
    <w:rsid w:val="00C50E2B"/>
    <w:rsid w:val="00C543CE"/>
    <w:rsid w:val="00C61CA9"/>
    <w:rsid w:val="00C6226F"/>
    <w:rsid w:val="00C64495"/>
    <w:rsid w:val="00C64705"/>
    <w:rsid w:val="00C72B02"/>
    <w:rsid w:val="00C7344F"/>
    <w:rsid w:val="00C74892"/>
    <w:rsid w:val="00C75EC1"/>
    <w:rsid w:val="00C76C09"/>
    <w:rsid w:val="00C811DF"/>
    <w:rsid w:val="00C81E4E"/>
    <w:rsid w:val="00C86BB9"/>
    <w:rsid w:val="00C9144F"/>
    <w:rsid w:val="00C92294"/>
    <w:rsid w:val="00C92CB1"/>
    <w:rsid w:val="00C93790"/>
    <w:rsid w:val="00C9487A"/>
    <w:rsid w:val="00CC3DC9"/>
    <w:rsid w:val="00CC5810"/>
    <w:rsid w:val="00CD1FE2"/>
    <w:rsid w:val="00CD5259"/>
    <w:rsid w:val="00CD56C2"/>
    <w:rsid w:val="00CE0F2F"/>
    <w:rsid w:val="00CE40C3"/>
    <w:rsid w:val="00CE418B"/>
    <w:rsid w:val="00CE457D"/>
    <w:rsid w:val="00CE714A"/>
    <w:rsid w:val="00CF0B67"/>
    <w:rsid w:val="00CF251A"/>
    <w:rsid w:val="00CF5630"/>
    <w:rsid w:val="00CF5AAD"/>
    <w:rsid w:val="00CF768C"/>
    <w:rsid w:val="00D07405"/>
    <w:rsid w:val="00D07E2B"/>
    <w:rsid w:val="00D108EB"/>
    <w:rsid w:val="00D128C5"/>
    <w:rsid w:val="00D13C07"/>
    <w:rsid w:val="00D13E88"/>
    <w:rsid w:val="00D1594A"/>
    <w:rsid w:val="00D15E65"/>
    <w:rsid w:val="00D1600E"/>
    <w:rsid w:val="00D238FB"/>
    <w:rsid w:val="00D23CA5"/>
    <w:rsid w:val="00D313E3"/>
    <w:rsid w:val="00D33265"/>
    <w:rsid w:val="00D342E4"/>
    <w:rsid w:val="00D3603A"/>
    <w:rsid w:val="00D44FF2"/>
    <w:rsid w:val="00D54162"/>
    <w:rsid w:val="00D569FB"/>
    <w:rsid w:val="00D621CC"/>
    <w:rsid w:val="00D65D65"/>
    <w:rsid w:val="00D65DEC"/>
    <w:rsid w:val="00D67900"/>
    <w:rsid w:val="00D7580D"/>
    <w:rsid w:val="00D80141"/>
    <w:rsid w:val="00D82972"/>
    <w:rsid w:val="00D83199"/>
    <w:rsid w:val="00D83632"/>
    <w:rsid w:val="00D84CEA"/>
    <w:rsid w:val="00D8550B"/>
    <w:rsid w:val="00D87B3A"/>
    <w:rsid w:val="00D9063A"/>
    <w:rsid w:val="00D92D85"/>
    <w:rsid w:val="00D9667A"/>
    <w:rsid w:val="00DA27BF"/>
    <w:rsid w:val="00DA2804"/>
    <w:rsid w:val="00DA634C"/>
    <w:rsid w:val="00DA7F74"/>
    <w:rsid w:val="00DB5129"/>
    <w:rsid w:val="00DB756A"/>
    <w:rsid w:val="00DC02B9"/>
    <w:rsid w:val="00DC184F"/>
    <w:rsid w:val="00DC3E0A"/>
    <w:rsid w:val="00DC54EB"/>
    <w:rsid w:val="00DD3C58"/>
    <w:rsid w:val="00DD6EA3"/>
    <w:rsid w:val="00DE5332"/>
    <w:rsid w:val="00DF5D56"/>
    <w:rsid w:val="00DF798D"/>
    <w:rsid w:val="00E02713"/>
    <w:rsid w:val="00E030FF"/>
    <w:rsid w:val="00E03A3C"/>
    <w:rsid w:val="00E12567"/>
    <w:rsid w:val="00E1357C"/>
    <w:rsid w:val="00E1566D"/>
    <w:rsid w:val="00E23258"/>
    <w:rsid w:val="00E250AC"/>
    <w:rsid w:val="00E27CA3"/>
    <w:rsid w:val="00E30E9B"/>
    <w:rsid w:val="00E32DF3"/>
    <w:rsid w:val="00E35092"/>
    <w:rsid w:val="00E3570D"/>
    <w:rsid w:val="00E40E70"/>
    <w:rsid w:val="00E41F14"/>
    <w:rsid w:val="00E4420C"/>
    <w:rsid w:val="00E47377"/>
    <w:rsid w:val="00E5125B"/>
    <w:rsid w:val="00E55E63"/>
    <w:rsid w:val="00E5623A"/>
    <w:rsid w:val="00E66AC3"/>
    <w:rsid w:val="00E67775"/>
    <w:rsid w:val="00E71442"/>
    <w:rsid w:val="00E72133"/>
    <w:rsid w:val="00E72500"/>
    <w:rsid w:val="00E77194"/>
    <w:rsid w:val="00E82506"/>
    <w:rsid w:val="00E83FC2"/>
    <w:rsid w:val="00E84873"/>
    <w:rsid w:val="00E87332"/>
    <w:rsid w:val="00E9046D"/>
    <w:rsid w:val="00E91764"/>
    <w:rsid w:val="00E91806"/>
    <w:rsid w:val="00E91E4B"/>
    <w:rsid w:val="00E92736"/>
    <w:rsid w:val="00E927BA"/>
    <w:rsid w:val="00E92E64"/>
    <w:rsid w:val="00E93090"/>
    <w:rsid w:val="00EA09E1"/>
    <w:rsid w:val="00EA24CB"/>
    <w:rsid w:val="00EA3963"/>
    <w:rsid w:val="00EA6986"/>
    <w:rsid w:val="00EB1066"/>
    <w:rsid w:val="00EB13D8"/>
    <w:rsid w:val="00EB4606"/>
    <w:rsid w:val="00EB4CE9"/>
    <w:rsid w:val="00EB4DCF"/>
    <w:rsid w:val="00EB4DE5"/>
    <w:rsid w:val="00EB5B5C"/>
    <w:rsid w:val="00EB5EDC"/>
    <w:rsid w:val="00EB6D2D"/>
    <w:rsid w:val="00EC302B"/>
    <w:rsid w:val="00EC34E3"/>
    <w:rsid w:val="00EC3C02"/>
    <w:rsid w:val="00EC4A75"/>
    <w:rsid w:val="00ED064F"/>
    <w:rsid w:val="00ED1B1A"/>
    <w:rsid w:val="00ED2FDA"/>
    <w:rsid w:val="00ED5D7A"/>
    <w:rsid w:val="00EE069A"/>
    <w:rsid w:val="00EE21FA"/>
    <w:rsid w:val="00EF2F77"/>
    <w:rsid w:val="00EF303B"/>
    <w:rsid w:val="00F01B3A"/>
    <w:rsid w:val="00F01BC0"/>
    <w:rsid w:val="00F06ED9"/>
    <w:rsid w:val="00F11905"/>
    <w:rsid w:val="00F16449"/>
    <w:rsid w:val="00F204D4"/>
    <w:rsid w:val="00F234C6"/>
    <w:rsid w:val="00F241D3"/>
    <w:rsid w:val="00F305AE"/>
    <w:rsid w:val="00F31784"/>
    <w:rsid w:val="00F32C8C"/>
    <w:rsid w:val="00F35641"/>
    <w:rsid w:val="00F4023D"/>
    <w:rsid w:val="00F41F8E"/>
    <w:rsid w:val="00F4575F"/>
    <w:rsid w:val="00F458A4"/>
    <w:rsid w:val="00F47693"/>
    <w:rsid w:val="00F47E32"/>
    <w:rsid w:val="00F52A48"/>
    <w:rsid w:val="00F54B72"/>
    <w:rsid w:val="00F55E4D"/>
    <w:rsid w:val="00F56374"/>
    <w:rsid w:val="00F578F4"/>
    <w:rsid w:val="00F61836"/>
    <w:rsid w:val="00F66784"/>
    <w:rsid w:val="00F678A5"/>
    <w:rsid w:val="00F70832"/>
    <w:rsid w:val="00F7094C"/>
    <w:rsid w:val="00F71CFC"/>
    <w:rsid w:val="00F7701A"/>
    <w:rsid w:val="00F80F52"/>
    <w:rsid w:val="00F82126"/>
    <w:rsid w:val="00F850D9"/>
    <w:rsid w:val="00F85652"/>
    <w:rsid w:val="00F86ECA"/>
    <w:rsid w:val="00F904D0"/>
    <w:rsid w:val="00F92CC3"/>
    <w:rsid w:val="00F92D8D"/>
    <w:rsid w:val="00F971A2"/>
    <w:rsid w:val="00F97AE5"/>
    <w:rsid w:val="00FA0D22"/>
    <w:rsid w:val="00FA3117"/>
    <w:rsid w:val="00FA47BC"/>
    <w:rsid w:val="00FA5C3E"/>
    <w:rsid w:val="00FB138B"/>
    <w:rsid w:val="00FB4120"/>
    <w:rsid w:val="00FB7A38"/>
    <w:rsid w:val="00FC1CC4"/>
    <w:rsid w:val="00FC28A4"/>
    <w:rsid w:val="00FC2D4A"/>
    <w:rsid w:val="00FC38B4"/>
    <w:rsid w:val="00FC55F0"/>
    <w:rsid w:val="00FD193F"/>
    <w:rsid w:val="00FD2598"/>
    <w:rsid w:val="00FE3DC7"/>
    <w:rsid w:val="00FE5D3C"/>
    <w:rsid w:val="00FF0509"/>
    <w:rsid w:val="00FF0965"/>
    <w:rsid w:val="00FF7A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B07598A-8F88-4A66-8CE7-C64B9DC3C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5E25"/>
    <w:pPr>
      <w:ind w:firstLine="288"/>
      <w:jc w:val="both"/>
    </w:pPr>
    <w:rPr>
      <w:rFonts w:ascii="Arial" w:hAnsi="Arial"/>
      <w:sz w:val="22"/>
      <w:szCs w:val="22"/>
    </w:rPr>
  </w:style>
  <w:style w:type="paragraph" w:styleId="Heading1">
    <w:name w:val="heading 1"/>
    <w:basedOn w:val="Normal"/>
    <w:next w:val="Normal"/>
    <w:link w:val="Heading1Char"/>
    <w:uiPriority w:val="9"/>
    <w:qFormat/>
    <w:rsid w:val="00AE5E25"/>
    <w:pPr>
      <w:keepNext/>
      <w:pageBreakBefore/>
      <w:numPr>
        <w:numId w:val="20"/>
      </w:numPr>
      <w:spacing w:before="240" w:after="120"/>
      <w:jc w:val="left"/>
      <w:outlineLvl w:val="0"/>
    </w:pPr>
    <w:rPr>
      <w:rFonts w:cs="Arial"/>
      <w:b/>
      <w:bCs/>
      <w:kern w:val="32"/>
      <w:sz w:val="28"/>
      <w:szCs w:val="32"/>
    </w:rPr>
  </w:style>
  <w:style w:type="paragraph" w:styleId="Heading2">
    <w:name w:val="heading 2"/>
    <w:basedOn w:val="Normal"/>
    <w:next w:val="Normal"/>
    <w:link w:val="Heading2Char"/>
    <w:uiPriority w:val="9"/>
    <w:qFormat/>
    <w:rsid w:val="00D67900"/>
    <w:pPr>
      <w:keepNext/>
      <w:numPr>
        <w:ilvl w:val="1"/>
        <w:numId w:val="20"/>
      </w:numPr>
      <w:spacing w:before="240"/>
      <w:jc w:val="left"/>
      <w:outlineLvl w:val="1"/>
    </w:pPr>
    <w:rPr>
      <w:rFonts w:cs="Arial"/>
      <w:b/>
      <w:bCs/>
      <w:iCs/>
      <w:szCs w:val="28"/>
    </w:rPr>
  </w:style>
  <w:style w:type="paragraph" w:styleId="Heading3">
    <w:name w:val="heading 3"/>
    <w:basedOn w:val="Normal"/>
    <w:next w:val="Normal"/>
    <w:link w:val="Heading3Char"/>
    <w:uiPriority w:val="9"/>
    <w:qFormat/>
    <w:rsid w:val="00AE5E25"/>
    <w:pPr>
      <w:keepNext/>
      <w:numPr>
        <w:ilvl w:val="2"/>
        <w:numId w:val="20"/>
      </w:numPr>
      <w:spacing w:before="120"/>
      <w:jc w:val="left"/>
      <w:outlineLvl w:val="2"/>
    </w:pPr>
    <w:rPr>
      <w:rFonts w:cs="Arial"/>
      <w:b/>
      <w:bCs/>
      <w:szCs w:val="26"/>
      <w:u w:val="single"/>
    </w:rPr>
  </w:style>
  <w:style w:type="paragraph" w:styleId="Heading4">
    <w:name w:val="heading 4"/>
    <w:basedOn w:val="Normal"/>
    <w:next w:val="Normal"/>
    <w:link w:val="Heading4Char"/>
    <w:uiPriority w:val="9"/>
    <w:qFormat/>
    <w:rsid w:val="00AE5E25"/>
    <w:pPr>
      <w:keepNext/>
      <w:numPr>
        <w:ilvl w:val="3"/>
        <w:numId w:val="20"/>
      </w:numPr>
      <w:outlineLvl w:val="3"/>
    </w:pPr>
    <w:rPr>
      <w:rFonts w:cs="Arial"/>
      <w:b/>
      <w:bCs/>
      <w:i/>
      <w:szCs w:val="28"/>
    </w:rPr>
  </w:style>
  <w:style w:type="paragraph" w:styleId="Heading5">
    <w:name w:val="heading 5"/>
    <w:basedOn w:val="Normal"/>
    <w:next w:val="Normal"/>
    <w:link w:val="Heading5Char"/>
    <w:uiPriority w:val="9"/>
    <w:semiHidden/>
    <w:unhideWhenUsed/>
    <w:qFormat/>
    <w:rsid w:val="00AE5E25"/>
    <w:pPr>
      <w:numPr>
        <w:ilvl w:val="4"/>
        <w:numId w:val="20"/>
      </w:numPr>
      <w:outlineLvl w:val="4"/>
    </w:pPr>
    <w:rPr>
      <w:rFonts w:cs="Times"/>
      <w:b/>
      <w:bCs/>
      <w:iCs/>
      <w:szCs w:val="26"/>
    </w:rPr>
  </w:style>
  <w:style w:type="paragraph" w:styleId="Heading6">
    <w:name w:val="heading 6"/>
    <w:basedOn w:val="Normal"/>
    <w:next w:val="Normal"/>
    <w:link w:val="Heading6Char"/>
    <w:uiPriority w:val="9"/>
    <w:semiHidden/>
    <w:unhideWhenUsed/>
    <w:qFormat/>
    <w:rsid w:val="00AE5E25"/>
    <w:pPr>
      <w:numPr>
        <w:ilvl w:val="5"/>
        <w:numId w:val="20"/>
      </w:numPr>
      <w:spacing w:before="240" w:after="60"/>
      <w:outlineLvl w:val="5"/>
    </w:pPr>
    <w:rPr>
      <w:rFonts w:ascii="Calibri" w:hAnsi="Calibri" w:cs="Times"/>
      <w:b/>
      <w:bCs/>
    </w:rPr>
  </w:style>
  <w:style w:type="paragraph" w:styleId="Heading7">
    <w:name w:val="heading 7"/>
    <w:basedOn w:val="Normal"/>
    <w:next w:val="Normal"/>
    <w:link w:val="Heading7Char"/>
    <w:uiPriority w:val="9"/>
    <w:semiHidden/>
    <w:unhideWhenUsed/>
    <w:qFormat/>
    <w:rsid w:val="00AE5E25"/>
    <w:pPr>
      <w:numPr>
        <w:ilvl w:val="6"/>
        <w:numId w:val="20"/>
      </w:numPr>
      <w:spacing w:before="240" w:after="60"/>
      <w:outlineLvl w:val="6"/>
    </w:pPr>
    <w:rPr>
      <w:rFonts w:ascii="Calibri" w:hAnsi="Calibri" w:cs="Arial"/>
      <w:sz w:val="24"/>
      <w:szCs w:val="24"/>
    </w:rPr>
  </w:style>
  <w:style w:type="paragraph" w:styleId="Heading8">
    <w:name w:val="heading 8"/>
    <w:basedOn w:val="Normal"/>
    <w:next w:val="Normal"/>
    <w:link w:val="Heading8Char"/>
    <w:uiPriority w:val="9"/>
    <w:semiHidden/>
    <w:unhideWhenUsed/>
    <w:qFormat/>
    <w:rsid w:val="00AE5E25"/>
    <w:pPr>
      <w:numPr>
        <w:ilvl w:val="7"/>
        <w:numId w:val="20"/>
      </w:numPr>
      <w:spacing w:before="240" w:after="60"/>
      <w:outlineLvl w:val="7"/>
    </w:pPr>
    <w:rPr>
      <w:rFonts w:ascii="Calibri" w:hAnsi="Calibri" w:cs="Arial"/>
      <w:i/>
      <w:iCs/>
      <w:sz w:val="24"/>
      <w:szCs w:val="24"/>
    </w:rPr>
  </w:style>
  <w:style w:type="paragraph" w:styleId="Heading9">
    <w:name w:val="heading 9"/>
    <w:basedOn w:val="Normal"/>
    <w:next w:val="Normal"/>
    <w:link w:val="Heading9Char"/>
    <w:uiPriority w:val="9"/>
    <w:semiHidden/>
    <w:unhideWhenUsed/>
    <w:qFormat/>
    <w:rsid w:val="00AE5E25"/>
    <w:pPr>
      <w:numPr>
        <w:ilvl w:val="8"/>
        <w:numId w:val="20"/>
      </w:numPr>
      <w:spacing w:before="240" w:after="60"/>
      <w:outlineLvl w:val="8"/>
    </w:pPr>
    <w:rPr>
      <w:rFonts w:ascii="Cambria" w:hAnsi="Cambria"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5F1CB9"/>
    <w:pPr>
      <w:spacing w:after="120"/>
    </w:pPr>
    <w:rPr>
      <w:rFonts w:ascii="Times New Roman" w:hAnsi="Times New Roman"/>
      <w:sz w:val="24"/>
    </w:rPr>
  </w:style>
  <w:style w:type="character" w:customStyle="1" w:styleId="BodyTextChar">
    <w:name w:val="Body Text Char"/>
    <w:basedOn w:val="DefaultParagraphFont"/>
    <w:link w:val="BodyText"/>
    <w:uiPriority w:val="99"/>
    <w:rsid w:val="005F1CB9"/>
    <w:rPr>
      <w:rFonts w:ascii="Times New Roman" w:hAnsi="Times New Roman"/>
      <w:sz w:val="24"/>
      <w:szCs w:val="22"/>
    </w:rPr>
  </w:style>
  <w:style w:type="character" w:styleId="HTMLTypewriter">
    <w:name w:val="HTML Typewriter"/>
    <w:basedOn w:val="DefaultParagraphFont"/>
    <w:rsid w:val="005F1CB9"/>
    <w:rPr>
      <w:rFonts w:ascii="Courier New" w:eastAsia="Courier New" w:hAnsi="Courier New" w:cs="Courier New"/>
      <w:sz w:val="20"/>
      <w:szCs w:val="20"/>
    </w:rPr>
  </w:style>
  <w:style w:type="character" w:styleId="Hyperlink">
    <w:name w:val="Hyperlink"/>
    <w:basedOn w:val="DefaultParagraphFont"/>
    <w:uiPriority w:val="99"/>
    <w:unhideWhenUsed/>
    <w:rsid w:val="00023A69"/>
    <w:rPr>
      <w:color w:val="0000FF"/>
      <w:u w:val="single"/>
    </w:rPr>
  </w:style>
  <w:style w:type="paragraph" w:styleId="Header">
    <w:name w:val="header"/>
    <w:basedOn w:val="Normal"/>
    <w:link w:val="HeaderChar"/>
    <w:uiPriority w:val="99"/>
    <w:semiHidden/>
    <w:unhideWhenUsed/>
    <w:rsid w:val="00A06DC1"/>
    <w:pPr>
      <w:tabs>
        <w:tab w:val="center" w:pos="4680"/>
        <w:tab w:val="right" w:pos="9360"/>
      </w:tabs>
    </w:pPr>
  </w:style>
  <w:style w:type="character" w:customStyle="1" w:styleId="HeaderChar">
    <w:name w:val="Header Char"/>
    <w:basedOn w:val="DefaultParagraphFont"/>
    <w:link w:val="Header"/>
    <w:uiPriority w:val="99"/>
    <w:semiHidden/>
    <w:rsid w:val="00A06DC1"/>
    <w:rPr>
      <w:sz w:val="22"/>
      <w:szCs w:val="22"/>
    </w:rPr>
  </w:style>
  <w:style w:type="paragraph" w:styleId="Footer">
    <w:name w:val="footer"/>
    <w:basedOn w:val="Normal"/>
    <w:link w:val="FooterChar"/>
    <w:uiPriority w:val="99"/>
    <w:unhideWhenUsed/>
    <w:rsid w:val="00A06DC1"/>
    <w:pPr>
      <w:tabs>
        <w:tab w:val="center" w:pos="4680"/>
        <w:tab w:val="right" w:pos="9360"/>
      </w:tabs>
    </w:pPr>
  </w:style>
  <w:style w:type="character" w:customStyle="1" w:styleId="FooterChar">
    <w:name w:val="Footer Char"/>
    <w:basedOn w:val="DefaultParagraphFont"/>
    <w:link w:val="Footer"/>
    <w:uiPriority w:val="99"/>
    <w:rsid w:val="00A06DC1"/>
    <w:rPr>
      <w:sz w:val="22"/>
      <w:szCs w:val="22"/>
    </w:rPr>
  </w:style>
  <w:style w:type="character" w:customStyle="1" w:styleId="Heading1Char">
    <w:name w:val="Heading 1 Char"/>
    <w:basedOn w:val="DefaultParagraphFont"/>
    <w:link w:val="Heading1"/>
    <w:uiPriority w:val="9"/>
    <w:rsid w:val="00AE5E25"/>
    <w:rPr>
      <w:rFonts w:ascii="Arial" w:hAnsi="Arial" w:cs="Arial"/>
      <w:b/>
      <w:bCs/>
      <w:kern w:val="32"/>
      <w:sz w:val="28"/>
      <w:szCs w:val="32"/>
    </w:rPr>
  </w:style>
  <w:style w:type="character" w:customStyle="1" w:styleId="Heading2Char">
    <w:name w:val="Heading 2 Char"/>
    <w:basedOn w:val="DefaultParagraphFont"/>
    <w:link w:val="Heading2"/>
    <w:uiPriority w:val="9"/>
    <w:rsid w:val="00D67900"/>
    <w:rPr>
      <w:rFonts w:ascii="Arial" w:hAnsi="Arial" w:cs="Arial"/>
      <w:b/>
      <w:bCs/>
      <w:iCs/>
      <w:sz w:val="22"/>
      <w:szCs w:val="28"/>
    </w:rPr>
  </w:style>
  <w:style w:type="paragraph" w:styleId="Title">
    <w:name w:val="Title"/>
    <w:basedOn w:val="Normal"/>
    <w:next w:val="Normal"/>
    <w:link w:val="TitleChar"/>
    <w:uiPriority w:val="10"/>
    <w:qFormat/>
    <w:rsid w:val="00AE5E25"/>
    <w:pPr>
      <w:spacing w:before="240" w:after="240"/>
      <w:ind w:firstLine="0"/>
      <w:jc w:val="center"/>
      <w:outlineLvl w:val="0"/>
    </w:pPr>
    <w:rPr>
      <w:rFonts w:cs="Arial"/>
      <w:b/>
      <w:bCs/>
      <w:kern w:val="28"/>
      <w:sz w:val="32"/>
      <w:szCs w:val="32"/>
    </w:rPr>
  </w:style>
  <w:style w:type="character" w:customStyle="1" w:styleId="TitleChar">
    <w:name w:val="Title Char"/>
    <w:basedOn w:val="DefaultParagraphFont"/>
    <w:link w:val="Title"/>
    <w:uiPriority w:val="10"/>
    <w:rsid w:val="00AE5E25"/>
    <w:rPr>
      <w:rFonts w:ascii="Arial" w:hAnsi="Arial" w:cs="Arial"/>
      <w:b/>
      <w:bCs/>
      <w:kern w:val="28"/>
      <w:sz w:val="32"/>
      <w:szCs w:val="32"/>
    </w:rPr>
  </w:style>
  <w:style w:type="paragraph" w:styleId="Subtitle">
    <w:name w:val="Subtitle"/>
    <w:basedOn w:val="Normal"/>
    <w:next w:val="Normal"/>
    <w:link w:val="SubtitleChar"/>
    <w:uiPriority w:val="11"/>
    <w:qFormat/>
    <w:rsid w:val="00AE5E25"/>
    <w:pPr>
      <w:ind w:firstLine="0"/>
      <w:jc w:val="center"/>
      <w:outlineLvl w:val="1"/>
    </w:pPr>
    <w:rPr>
      <w:rFonts w:cs="Arial"/>
      <w:i/>
      <w:sz w:val="24"/>
      <w:szCs w:val="24"/>
    </w:rPr>
  </w:style>
  <w:style w:type="character" w:customStyle="1" w:styleId="SubtitleChar">
    <w:name w:val="Subtitle Char"/>
    <w:basedOn w:val="DefaultParagraphFont"/>
    <w:link w:val="Subtitle"/>
    <w:uiPriority w:val="11"/>
    <w:rsid w:val="00AE5E25"/>
    <w:rPr>
      <w:rFonts w:ascii="Arial" w:hAnsi="Arial" w:cs="Arial"/>
      <w:i/>
      <w:sz w:val="24"/>
      <w:szCs w:val="24"/>
    </w:rPr>
  </w:style>
  <w:style w:type="paragraph" w:styleId="BalloonText">
    <w:name w:val="Balloon Text"/>
    <w:basedOn w:val="Normal"/>
    <w:link w:val="BalloonTextChar"/>
    <w:uiPriority w:val="99"/>
    <w:semiHidden/>
    <w:unhideWhenUsed/>
    <w:rsid w:val="00A04F26"/>
    <w:rPr>
      <w:rFonts w:ascii="Tahoma" w:hAnsi="Tahoma" w:cs="Tahoma"/>
      <w:sz w:val="16"/>
      <w:szCs w:val="16"/>
    </w:rPr>
  </w:style>
  <w:style w:type="character" w:customStyle="1" w:styleId="BalloonTextChar">
    <w:name w:val="Balloon Text Char"/>
    <w:basedOn w:val="DefaultParagraphFont"/>
    <w:link w:val="BalloonText"/>
    <w:uiPriority w:val="99"/>
    <w:semiHidden/>
    <w:rsid w:val="00A04F26"/>
    <w:rPr>
      <w:rFonts w:ascii="Tahoma" w:hAnsi="Tahoma" w:cs="Tahoma"/>
      <w:sz w:val="16"/>
      <w:szCs w:val="16"/>
    </w:rPr>
  </w:style>
  <w:style w:type="paragraph" w:styleId="TOCHeading">
    <w:name w:val="TOC Heading"/>
    <w:basedOn w:val="Heading1"/>
    <w:next w:val="Normal"/>
    <w:uiPriority w:val="39"/>
    <w:qFormat/>
    <w:rsid w:val="00AE5E25"/>
    <w:pPr>
      <w:keepLines/>
      <w:numPr>
        <w:numId w:val="0"/>
      </w:numPr>
      <w:spacing w:before="480" w:after="0" w:line="276" w:lineRule="auto"/>
      <w:outlineLvl w:val="9"/>
    </w:pPr>
    <w:rPr>
      <w:rFonts w:ascii="Cambria" w:hAnsi="Cambria"/>
      <w:color w:val="365F91"/>
      <w:kern w:val="0"/>
      <w:szCs w:val="28"/>
    </w:rPr>
  </w:style>
  <w:style w:type="paragraph" w:styleId="TOC2">
    <w:name w:val="toc 2"/>
    <w:basedOn w:val="Normal"/>
    <w:next w:val="Normal"/>
    <w:autoRedefine/>
    <w:uiPriority w:val="39"/>
    <w:unhideWhenUsed/>
    <w:qFormat/>
    <w:rsid w:val="00AE5E25"/>
    <w:pPr>
      <w:tabs>
        <w:tab w:val="right" w:leader="dot" w:pos="9926"/>
      </w:tabs>
      <w:ind w:left="216" w:firstLine="0"/>
      <w:jc w:val="left"/>
    </w:pPr>
    <w:rPr>
      <w:rFonts w:cs="Times"/>
      <w:sz w:val="20"/>
      <w:szCs w:val="20"/>
    </w:rPr>
  </w:style>
  <w:style w:type="paragraph" w:styleId="TOC1">
    <w:name w:val="toc 1"/>
    <w:basedOn w:val="Normal"/>
    <w:next w:val="Normal"/>
    <w:autoRedefine/>
    <w:uiPriority w:val="39"/>
    <w:unhideWhenUsed/>
    <w:qFormat/>
    <w:rsid w:val="00AE5E25"/>
    <w:pPr>
      <w:ind w:firstLine="0"/>
      <w:jc w:val="left"/>
    </w:pPr>
    <w:rPr>
      <w:rFonts w:cs="Times"/>
      <w:b/>
      <w:bCs/>
      <w:szCs w:val="20"/>
    </w:rPr>
  </w:style>
  <w:style w:type="paragraph" w:styleId="TOC3">
    <w:name w:val="toc 3"/>
    <w:basedOn w:val="Normal"/>
    <w:next w:val="Normal"/>
    <w:autoRedefine/>
    <w:uiPriority w:val="39"/>
    <w:unhideWhenUsed/>
    <w:qFormat/>
    <w:rsid w:val="00AE5E25"/>
    <w:pPr>
      <w:ind w:left="446" w:firstLine="0"/>
      <w:jc w:val="left"/>
    </w:pPr>
    <w:rPr>
      <w:rFonts w:cs="Times"/>
      <w:i/>
      <w:iCs/>
      <w:sz w:val="20"/>
      <w:szCs w:val="20"/>
    </w:rPr>
  </w:style>
  <w:style w:type="paragraph" w:styleId="TOC4">
    <w:name w:val="toc 4"/>
    <w:basedOn w:val="Normal"/>
    <w:next w:val="Normal"/>
    <w:autoRedefine/>
    <w:uiPriority w:val="39"/>
    <w:unhideWhenUsed/>
    <w:rsid w:val="00F47693"/>
    <w:pPr>
      <w:ind w:left="660"/>
    </w:pPr>
    <w:rPr>
      <w:rFonts w:ascii="Calibri" w:hAnsi="Calibri"/>
      <w:sz w:val="18"/>
      <w:szCs w:val="18"/>
    </w:rPr>
  </w:style>
  <w:style w:type="paragraph" w:styleId="TOC5">
    <w:name w:val="toc 5"/>
    <w:basedOn w:val="Normal"/>
    <w:next w:val="Normal"/>
    <w:autoRedefine/>
    <w:uiPriority w:val="39"/>
    <w:unhideWhenUsed/>
    <w:rsid w:val="00F47693"/>
    <w:pPr>
      <w:ind w:left="880"/>
    </w:pPr>
    <w:rPr>
      <w:rFonts w:ascii="Calibri" w:hAnsi="Calibri"/>
      <w:sz w:val="18"/>
      <w:szCs w:val="18"/>
    </w:rPr>
  </w:style>
  <w:style w:type="paragraph" w:styleId="TOC6">
    <w:name w:val="toc 6"/>
    <w:basedOn w:val="Normal"/>
    <w:next w:val="Normal"/>
    <w:autoRedefine/>
    <w:uiPriority w:val="39"/>
    <w:unhideWhenUsed/>
    <w:rsid w:val="00F47693"/>
    <w:pPr>
      <w:ind w:left="1100"/>
    </w:pPr>
    <w:rPr>
      <w:rFonts w:ascii="Calibri" w:hAnsi="Calibri"/>
      <w:sz w:val="18"/>
      <w:szCs w:val="18"/>
    </w:rPr>
  </w:style>
  <w:style w:type="paragraph" w:styleId="TOC7">
    <w:name w:val="toc 7"/>
    <w:basedOn w:val="Normal"/>
    <w:next w:val="Normal"/>
    <w:autoRedefine/>
    <w:uiPriority w:val="39"/>
    <w:unhideWhenUsed/>
    <w:rsid w:val="00F47693"/>
    <w:pPr>
      <w:ind w:left="1320"/>
    </w:pPr>
    <w:rPr>
      <w:rFonts w:ascii="Calibri" w:hAnsi="Calibri"/>
      <w:sz w:val="18"/>
      <w:szCs w:val="18"/>
    </w:rPr>
  </w:style>
  <w:style w:type="paragraph" w:styleId="TOC8">
    <w:name w:val="toc 8"/>
    <w:basedOn w:val="Normal"/>
    <w:next w:val="Normal"/>
    <w:autoRedefine/>
    <w:uiPriority w:val="39"/>
    <w:unhideWhenUsed/>
    <w:rsid w:val="00F47693"/>
    <w:pPr>
      <w:ind w:left="1540"/>
    </w:pPr>
    <w:rPr>
      <w:rFonts w:ascii="Calibri" w:hAnsi="Calibri"/>
      <w:sz w:val="18"/>
      <w:szCs w:val="18"/>
    </w:rPr>
  </w:style>
  <w:style w:type="paragraph" w:styleId="TOC9">
    <w:name w:val="toc 9"/>
    <w:basedOn w:val="Normal"/>
    <w:next w:val="Normal"/>
    <w:autoRedefine/>
    <w:uiPriority w:val="39"/>
    <w:unhideWhenUsed/>
    <w:rsid w:val="00F47693"/>
    <w:pPr>
      <w:ind w:left="1760"/>
    </w:pPr>
    <w:rPr>
      <w:rFonts w:ascii="Calibri" w:hAnsi="Calibri"/>
      <w:sz w:val="18"/>
      <w:szCs w:val="18"/>
    </w:rPr>
  </w:style>
  <w:style w:type="character" w:customStyle="1" w:styleId="Heading3Char">
    <w:name w:val="Heading 3 Char"/>
    <w:basedOn w:val="DefaultParagraphFont"/>
    <w:link w:val="Heading3"/>
    <w:uiPriority w:val="9"/>
    <w:rsid w:val="00AE5E25"/>
    <w:rPr>
      <w:rFonts w:ascii="Arial" w:hAnsi="Arial" w:cs="Arial"/>
      <w:b/>
      <w:bCs/>
      <w:sz w:val="22"/>
      <w:szCs w:val="26"/>
      <w:u w:val="single"/>
    </w:rPr>
  </w:style>
  <w:style w:type="paragraph" w:styleId="BodyTextIndent">
    <w:name w:val="Body Text Indent"/>
    <w:basedOn w:val="Normal"/>
    <w:link w:val="BodyTextIndentChar"/>
    <w:uiPriority w:val="99"/>
    <w:semiHidden/>
    <w:unhideWhenUsed/>
    <w:rsid w:val="001E732E"/>
    <w:pPr>
      <w:ind w:left="360"/>
    </w:pPr>
  </w:style>
  <w:style w:type="character" w:customStyle="1" w:styleId="BodyTextIndentChar">
    <w:name w:val="Body Text Indent Char"/>
    <w:basedOn w:val="DefaultParagraphFont"/>
    <w:link w:val="BodyTextIndent"/>
    <w:uiPriority w:val="99"/>
    <w:semiHidden/>
    <w:rsid w:val="001E732E"/>
    <w:rPr>
      <w:rFonts w:ascii="Times New Roman" w:hAnsi="Times New Roman"/>
      <w:sz w:val="24"/>
      <w:szCs w:val="22"/>
    </w:rPr>
  </w:style>
  <w:style w:type="paragraph" w:styleId="BodyText2">
    <w:name w:val="Body Text 2"/>
    <w:basedOn w:val="Normal"/>
    <w:link w:val="BodyText2Char"/>
    <w:uiPriority w:val="99"/>
    <w:semiHidden/>
    <w:unhideWhenUsed/>
    <w:rsid w:val="001E732E"/>
    <w:pPr>
      <w:spacing w:line="480" w:lineRule="auto"/>
    </w:pPr>
  </w:style>
  <w:style w:type="character" w:customStyle="1" w:styleId="BodyText2Char">
    <w:name w:val="Body Text 2 Char"/>
    <w:basedOn w:val="DefaultParagraphFont"/>
    <w:link w:val="BodyText2"/>
    <w:uiPriority w:val="99"/>
    <w:semiHidden/>
    <w:rsid w:val="001E732E"/>
    <w:rPr>
      <w:rFonts w:ascii="Times New Roman" w:hAnsi="Times New Roman"/>
      <w:sz w:val="24"/>
      <w:szCs w:val="22"/>
    </w:rPr>
  </w:style>
  <w:style w:type="paragraph" w:customStyle="1" w:styleId="CaptionMeCharChar1Char">
    <w:name w:val="Caption_Me Char Char1 Char"/>
    <w:basedOn w:val="Normal"/>
    <w:rsid w:val="001E732E"/>
    <w:pPr>
      <w:spacing w:line="216" w:lineRule="auto"/>
    </w:pPr>
    <w:rPr>
      <w:rFonts w:eastAsia="Times New Roman"/>
      <w:sz w:val="20"/>
      <w:szCs w:val="20"/>
    </w:rPr>
  </w:style>
  <w:style w:type="paragraph" w:styleId="Caption">
    <w:name w:val="caption"/>
    <w:aliases w:val="Caption Char,Caption Char1 Char1,Caption Char Char Char,Caption Char1 Char1 Char Char,Caption Char Char Char Char Char,Caption Char1 Char1 Char Char Char Char,Caption Char Char Char Char Char Char Char,Caption Char1,Caption Char1 Char Char"/>
    <w:basedOn w:val="Normal"/>
    <w:qFormat/>
    <w:rsid w:val="00B21089"/>
    <w:pPr>
      <w:autoSpaceDE w:val="0"/>
      <w:autoSpaceDN w:val="0"/>
      <w:spacing w:before="120" w:after="120"/>
      <w:ind w:firstLine="0"/>
      <w:jc w:val="center"/>
    </w:pPr>
    <w:rPr>
      <w:rFonts w:cs="Times"/>
      <w:b/>
      <w:bCs/>
      <w:sz w:val="18"/>
      <w:szCs w:val="24"/>
    </w:rPr>
  </w:style>
  <w:style w:type="character" w:customStyle="1" w:styleId="CaptionChar2CharCharCharChar">
    <w:name w:val="Caption Char2 Char Char Char Char"/>
    <w:aliases w:val="Caption Char Char Char1,Caption Char1 Char,Caption Char2 Char Char Char,Caption Char Char Char Char Char1,Caption Char1 Char Char Char Char Char1,Caption Char Char Char Char Char Char Char1,Caption Char1 Char Char Char"/>
    <w:basedOn w:val="DefaultParagraphFont"/>
    <w:rsid w:val="006C7F9B"/>
    <w:rPr>
      <w:rFonts w:ascii="Arial" w:hAnsi="Arial" w:cs="Times"/>
      <w:bCs/>
      <w:szCs w:val="24"/>
      <w:lang w:val="en-US" w:eastAsia="en-US" w:bidi="ar-SA"/>
    </w:rPr>
  </w:style>
  <w:style w:type="character" w:customStyle="1" w:styleId="ti">
    <w:name w:val="ti"/>
    <w:basedOn w:val="DefaultParagraphFont"/>
    <w:rsid w:val="00E4420C"/>
  </w:style>
  <w:style w:type="character" w:customStyle="1" w:styleId="Heading4Char">
    <w:name w:val="Heading 4 Char"/>
    <w:basedOn w:val="DefaultParagraphFont"/>
    <w:link w:val="Heading4"/>
    <w:uiPriority w:val="9"/>
    <w:rsid w:val="00AE5E25"/>
    <w:rPr>
      <w:rFonts w:ascii="Arial" w:hAnsi="Arial" w:cs="Arial"/>
      <w:b/>
      <w:bCs/>
      <w:i/>
      <w:sz w:val="22"/>
      <w:szCs w:val="28"/>
    </w:rPr>
  </w:style>
  <w:style w:type="character" w:customStyle="1" w:styleId="regulartext1">
    <w:name w:val="regulartext1"/>
    <w:basedOn w:val="DefaultParagraphFont"/>
    <w:rsid w:val="005C163D"/>
    <w:rPr>
      <w:rFonts w:ascii="Arial" w:hAnsi="Arial" w:cs="Arial" w:hint="default"/>
      <w:b w:val="0"/>
      <w:bCs w:val="0"/>
      <w:color w:val="000000"/>
      <w:sz w:val="24"/>
      <w:szCs w:val="24"/>
    </w:rPr>
  </w:style>
  <w:style w:type="character" w:styleId="CommentReference">
    <w:name w:val="annotation reference"/>
    <w:basedOn w:val="DefaultParagraphFont"/>
    <w:semiHidden/>
    <w:rsid w:val="00B740D6"/>
    <w:rPr>
      <w:sz w:val="16"/>
      <w:szCs w:val="16"/>
    </w:rPr>
  </w:style>
  <w:style w:type="paragraph" w:styleId="CommentText">
    <w:name w:val="annotation text"/>
    <w:basedOn w:val="Normal"/>
    <w:semiHidden/>
    <w:rsid w:val="00B740D6"/>
    <w:rPr>
      <w:sz w:val="20"/>
      <w:szCs w:val="20"/>
    </w:rPr>
  </w:style>
  <w:style w:type="paragraph" w:styleId="CommentSubject">
    <w:name w:val="annotation subject"/>
    <w:basedOn w:val="CommentText"/>
    <w:next w:val="CommentText"/>
    <w:semiHidden/>
    <w:rsid w:val="00B740D6"/>
    <w:rPr>
      <w:b/>
      <w:bCs/>
    </w:rPr>
  </w:style>
  <w:style w:type="table" w:styleId="TableGrid">
    <w:name w:val="Table Grid"/>
    <w:basedOn w:val="TableNormal"/>
    <w:uiPriority w:val="59"/>
    <w:rsid w:val="00C01FE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edList">
    <w:name w:val="Bulleted List"/>
    <w:basedOn w:val="Normal"/>
    <w:link w:val="BulletedListChar"/>
    <w:qFormat/>
    <w:rsid w:val="00AE5E25"/>
    <w:pPr>
      <w:numPr>
        <w:numId w:val="21"/>
      </w:numPr>
      <w:jc w:val="left"/>
    </w:pPr>
  </w:style>
  <w:style w:type="character" w:customStyle="1" w:styleId="BulletedListChar">
    <w:name w:val="Bulleted List Char"/>
    <w:basedOn w:val="DefaultParagraphFont"/>
    <w:link w:val="BulletedList"/>
    <w:rsid w:val="00AE5E25"/>
    <w:rPr>
      <w:rFonts w:ascii="Arial" w:hAnsi="Arial"/>
      <w:sz w:val="22"/>
      <w:szCs w:val="22"/>
    </w:rPr>
  </w:style>
  <w:style w:type="paragraph" w:customStyle="1" w:styleId="Ghost">
    <w:name w:val="Ghost"/>
    <w:basedOn w:val="Normal"/>
    <w:link w:val="GhostChar"/>
    <w:qFormat/>
    <w:rsid w:val="00AE5E25"/>
    <w:pPr>
      <w:jc w:val="left"/>
    </w:pPr>
    <w:rPr>
      <w:color w:val="8F8F8F"/>
    </w:rPr>
  </w:style>
  <w:style w:type="character" w:customStyle="1" w:styleId="GhostChar">
    <w:name w:val="Ghost Char"/>
    <w:basedOn w:val="DefaultParagraphFont"/>
    <w:link w:val="Ghost"/>
    <w:rsid w:val="00AE5E25"/>
    <w:rPr>
      <w:rFonts w:ascii="Arial" w:hAnsi="Arial"/>
      <w:color w:val="8F8F8F"/>
      <w:sz w:val="22"/>
      <w:szCs w:val="22"/>
    </w:rPr>
  </w:style>
  <w:style w:type="character" w:customStyle="1" w:styleId="Heading5Char">
    <w:name w:val="Heading 5 Char"/>
    <w:basedOn w:val="DefaultParagraphFont"/>
    <w:link w:val="Heading5"/>
    <w:uiPriority w:val="9"/>
    <w:semiHidden/>
    <w:rsid w:val="00AE5E25"/>
    <w:rPr>
      <w:rFonts w:ascii="Arial" w:hAnsi="Arial" w:cs="Times"/>
      <w:b/>
      <w:bCs/>
      <w:iCs/>
      <w:sz w:val="22"/>
      <w:szCs w:val="26"/>
    </w:rPr>
  </w:style>
  <w:style w:type="character" w:customStyle="1" w:styleId="Heading6Char">
    <w:name w:val="Heading 6 Char"/>
    <w:basedOn w:val="DefaultParagraphFont"/>
    <w:link w:val="Heading6"/>
    <w:uiPriority w:val="9"/>
    <w:semiHidden/>
    <w:rsid w:val="00AE5E25"/>
    <w:rPr>
      <w:rFonts w:cs="Times"/>
      <w:b/>
      <w:bCs/>
      <w:sz w:val="22"/>
      <w:szCs w:val="22"/>
    </w:rPr>
  </w:style>
  <w:style w:type="character" w:customStyle="1" w:styleId="Heading7Char">
    <w:name w:val="Heading 7 Char"/>
    <w:basedOn w:val="DefaultParagraphFont"/>
    <w:link w:val="Heading7"/>
    <w:uiPriority w:val="9"/>
    <w:semiHidden/>
    <w:rsid w:val="00AE5E25"/>
    <w:rPr>
      <w:rFonts w:cs="Arial"/>
      <w:sz w:val="24"/>
      <w:szCs w:val="24"/>
    </w:rPr>
  </w:style>
  <w:style w:type="character" w:customStyle="1" w:styleId="Heading8Char">
    <w:name w:val="Heading 8 Char"/>
    <w:basedOn w:val="DefaultParagraphFont"/>
    <w:link w:val="Heading8"/>
    <w:uiPriority w:val="9"/>
    <w:semiHidden/>
    <w:rsid w:val="00AE5E25"/>
    <w:rPr>
      <w:rFonts w:cs="Arial"/>
      <w:i/>
      <w:iCs/>
      <w:sz w:val="24"/>
      <w:szCs w:val="24"/>
    </w:rPr>
  </w:style>
  <w:style w:type="character" w:customStyle="1" w:styleId="Heading9Char">
    <w:name w:val="Heading 9 Char"/>
    <w:basedOn w:val="DefaultParagraphFont"/>
    <w:link w:val="Heading9"/>
    <w:uiPriority w:val="9"/>
    <w:semiHidden/>
    <w:rsid w:val="00AE5E25"/>
    <w:rPr>
      <w:rFonts w:ascii="Cambria" w:hAnsi="Cambria" w:cs="Arial"/>
      <w:sz w:val="22"/>
      <w:szCs w:val="22"/>
    </w:rPr>
  </w:style>
  <w:style w:type="paragraph" w:styleId="NoSpacing">
    <w:name w:val="No Spacing"/>
    <w:uiPriority w:val="1"/>
    <w:qFormat/>
    <w:rsid w:val="00AE5E25"/>
    <w:pPr>
      <w:ind w:firstLine="288"/>
      <w:jc w:val="both"/>
    </w:pPr>
    <w:rPr>
      <w:rFonts w:ascii="Arial" w:hAnsi="Arial"/>
      <w:sz w:val="22"/>
      <w:szCs w:val="22"/>
    </w:rPr>
  </w:style>
  <w:style w:type="paragraph" w:styleId="ListParagraph">
    <w:name w:val="List Paragraph"/>
    <w:basedOn w:val="Normal"/>
    <w:uiPriority w:val="34"/>
    <w:qFormat/>
    <w:rsid w:val="00AE5E25"/>
    <w:pPr>
      <w:ind w:left="720"/>
    </w:pPr>
  </w:style>
  <w:style w:type="paragraph" w:customStyle="1" w:styleId="Checklist">
    <w:name w:val="Checklist"/>
    <w:basedOn w:val="Normal"/>
    <w:link w:val="ChecklistChar"/>
    <w:qFormat/>
    <w:rsid w:val="00AE5E25"/>
    <w:pPr>
      <w:numPr>
        <w:numId w:val="22"/>
      </w:numPr>
    </w:pPr>
  </w:style>
  <w:style w:type="character" w:customStyle="1" w:styleId="ChecklistChar">
    <w:name w:val="Checklist Char"/>
    <w:basedOn w:val="DefaultParagraphFont"/>
    <w:link w:val="Checklist"/>
    <w:rsid w:val="00AE5E25"/>
    <w:rPr>
      <w:rFonts w:ascii="Arial" w:hAnsi="Arial"/>
      <w:sz w:val="22"/>
      <w:szCs w:val="22"/>
    </w:rPr>
  </w:style>
  <w:style w:type="paragraph" w:styleId="NormalWeb">
    <w:name w:val="Normal (Web)"/>
    <w:basedOn w:val="Normal"/>
    <w:uiPriority w:val="99"/>
    <w:semiHidden/>
    <w:unhideWhenUsed/>
    <w:rsid w:val="009F0BC2"/>
    <w:pPr>
      <w:spacing w:before="100" w:beforeAutospacing="1" w:after="100" w:afterAutospacing="1"/>
      <w:ind w:firstLine="0"/>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rsbweb.nih.gov/ij/"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research.mssm.edu/cnic/tools-ns.html"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oter" Target="footer1.xml"/><Relationship Id="rId8" Type="http://schemas.openxmlformats.org/officeDocument/2006/relationships/hyperlink" Target="http://www.imagescience.org/meijering/software/neuronj/"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Owner\My%20Documents\Firestein%20Lab\Protocols%20and%20Templates\Template%20-%20Large%20Docu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 Large Document.dot</Template>
  <TotalTime>174</TotalTime>
  <Pages>18</Pages>
  <Words>4182</Words>
  <Characters>21288</Characters>
  <Application>Microsoft Office Word</Application>
  <DocSecurity>0</DocSecurity>
  <Lines>401</Lines>
  <Paragraphs>240</Paragraphs>
  <ScaleCrop>false</ScaleCrop>
  <HeadingPairs>
    <vt:vector size="2" baseType="variant">
      <vt:variant>
        <vt:lpstr>Title</vt:lpstr>
      </vt:variant>
      <vt:variant>
        <vt:i4>1</vt:i4>
      </vt:variant>
    </vt:vector>
  </HeadingPairs>
  <TitlesOfParts>
    <vt:vector size="1" baseType="lpstr">
      <vt:lpstr>A</vt:lpstr>
    </vt:vector>
  </TitlesOfParts>
  <Company/>
  <LinksUpToDate>false</LinksUpToDate>
  <CharactersWithSpaces>25230</CharactersWithSpaces>
  <SharedDoc>false</SharedDoc>
  <HLinks>
    <vt:vector size="120" baseType="variant">
      <vt:variant>
        <vt:i4>7667769</vt:i4>
      </vt:variant>
      <vt:variant>
        <vt:i4>111</vt:i4>
      </vt:variant>
      <vt:variant>
        <vt:i4>0</vt:i4>
      </vt:variant>
      <vt:variant>
        <vt:i4>5</vt:i4>
      </vt:variant>
      <vt:variant>
        <vt:lpwstr>http://research.mssm.edu/cnic/tools-ns.html</vt:lpwstr>
      </vt:variant>
      <vt:variant>
        <vt:lpwstr/>
      </vt:variant>
      <vt:variant>
        <vt:i4>7143530</vt:i4>
      </vt:variant>
      <vt:variant>
        <vt:i4>108</vt:i4>
      </vt:variant>
      <vt:variant>
        <vt:i4>0</vt:i4>
      </vt:variant>
      <vt:variant>
        <vt:i4>5</vt:i4>
      </vt:variant>
      <vt:variant>
        <vt:lpwstr>http://www.imagescience.org/meijering/software/neuronj/</vt:lpwstr>
      </vt:variant>
      <vt:variant>
        <vt:lpwstr/>
      </vt:variant>
      <vt:variant>
        <vt:i4>1900561</vt:i4>
      </vt:variant>
      <vt:variant>
        <vt:i4>105</vt:i4>
      </vt:variant>
      <vt:variant>
        <vt:i4>0</vt:i4>
      </vt:variant>
      <vt:variant>
        <vt:i4>5</vt:i4>
      </vt:variant>
      <vt:variant>
        <vt:lpwstr>http://rsbweb.nih.gov/ij/</vt:lpwstr>
      </vt:variant>
      <vt:variant>
        <vt:lpwstr/>
      </vt:variant>
      <vt:variant>
        <vt:i4>1376310</vt:i4>
      </vt:variant>
      <vt:variant>
        <vt:i4>98</vt:i4>
      </vt:variant>
      <vt:variant>
        <vt:i4>0</vt:i4>
      </vt:variant>
      <vt:variant>
        <vt:i4>5</vt:i4>
      </vt:variant>
      <vt:variant>
        <vt:lpwstr/>
      </vt:variant>
      <vt:variant>
        <vt:lpwstr>_Toc260868244</vt:lpwstr>
      </vt:variant>
      <vt:variant>
        <vt:i4>1376310</vt:i4>
      </vt:variant>
      <vt:variant>
        <vt:i4>92</vt:i4>
      </vt:variant>
      <vt:variant>
        <vt:i4>0</vt:i4>
      </vt:variant>
      <vt:variant>
        <vt:i4>5</vt:i4>
      </vt:variant>
      <vt:variant>
        <vt:lpwstr/>
      </vt:variant>
      <vt:variant>
        <vt:lpwstr>_Toc260868243</vt:lpwstr>
      </vt:variant>
      <vt:variant>
        <vt:i4>1376310</vt:i4>
      </vt:variant>
      <vt:variant>
        <vt:i4>86</vt:i4>
      </vt:variant>
      <vt:variant>
        <vt:i4>0</vt:i4>
      </vt:variant>
      <vt:variant>
        <vt:i4>5</vt:i4>
      </vt:variant>
      <vt:variant>
        <vt:lpwstr/>
      </vt:variant>
      <vt:variant>
        <vt:lpwstr>_Toc260868242</vt:lpwstr>
      </vt:variant>
      <vt:variant>
        <vt:i4>1376310</vt:i4>
      </vt:variant>
      <vt:variant>
        <vt:i4>80</vt:i4>
      </vt:variant>
      <vt:variant>
        <vt:i4>0</vt:i4>
      </vt:variant>
      <vt:variant>
        <vt:i4>5</vt:i4>
      </vt:variant>
      <vt:variant>
        <vt:lpwstr/>
      </vt:variant>
      <vt:variant>
        <vt:lpwstr>_Toc260868241</vt:lpwstr>
      </vt:variant>
      <vt:variant>
        <vt:i4>1376310</vt:i4>
      </vt:variant>
      <vt:variant>
        <vt:i4>74</vt:i4>
      </vt:variant>
      <vt:variant>
        <vt:i4>0</vt:i4>
      </vt:variant>
      <vt:variant>
        <vt:i4>5</vt:i4>
      </vt:variant>
      <vt:variant>
        <vt:lpwstr/>
      </vt:variant>
      <vt:variant>
        <vt:lpwstr>_Toc260868240</vt:lpwstr>
      </vt:variant>
      <vt:variant>
        <vt:i4>1179702</vt:i4>
      </vt:variant>
      <vt:variant>
        <vt:i4>68</vt:i4>
      </vt:variant>
      <vt:variant>
        <vt:i4>0</vt:i4>
      </vt:variant>
      <vt:variant>
        <vt:i4>5</vt:i4>
      </vt:variant>
      <vt:variant>
        <vt:lpwstr/>
      </vt:variant>
      <vt:variant>
        <vt:lpwstr>_Toc260868239</vt:lpwstr>
      </vt:variant>
      <vt:variant>
        <vt:i4>1179702</vt:i4>
      </vt:variant>
      <vt:variant>
        <vt:i4>62</vt:i4>
      </vt:variant>
      <vt:variant>
        <vt:i4>0</vt:i4>
      </vt:variant>
      <vt:variant>
        <vt:i4>5</vt:i4>
      </vt:variant>
      <vt:variant>
        <vt:lpwstr/>
      </vt:variant>
      <vt:variant>
        <vt:lpwstr>_Toc260868238</vt:lpwstr>
      </vt:variant>
      <vt:variant>
        <vt:i4>1179702</vt:i4>
      </vt:variant>
      <vt:variant>
        <vt:i4>56</vt:i4>
      </vt:variant>
      <vt:variant>
        <vt:i4>0</vt:i4>
      </vt:variant>
      <vt:variant>
        <vt:i4>5</vt:i4>
      </vt:variant>
      <vt:variant>
        <vt:lpwstr/>
      </vt:variant>
      <vt:variant>
        <vt:lpwstr>_Toc260868237</vt:lpwstr>
      </vt:variant>
      <vt:variant>
        <vt:i4>1179702</vt:i4>
      </vt:variant>
      <vt:variant>
        <vt:i4>50</vt:i4>
      </vt:variant>
      <vt:variant>
        <vt:i4>0</vt:i4>
      </vt:variant>
      <vt:variant>
        <vt:i4>5</vt:i4>
      </vt:variant>
      <vt:variant>
        <vt:lpwstr/>
      </vt:variant>
      <vt:variant>
        <vt:lpwstr>_Toc260868236</vt:lpwstr>
      </vt:variant>
      <vt:variant>
        <vt:i4>1179702</vt:i4>
      </vt:variant>
      <vt:variant>
        <vt:i4>44</vt:i4>
      </vt:variant>
      <vt:variant>
        <vt:i4>0</vt:i4>
      </vt:variant>
      <vt:variant>
        <vt:i4>5</vt:i4>
      </vt:variant>
      <vt:variant>
        <vt:lpwstr/>
      </vt:variant>
      <vt:variant>
        <vt:lpwstr>_Toc260868235</vt:lpwstr>
      </vt:variant>
      <vt:variant>
        <vt:i4>1179702</vt:i4>
      </vt:variant>
      <vt:variant>
        <vt:i4>38</vt:i4>
      </vt:variant>
      <vt:variant>
        <vt:i4>0</vt:i4>
      </vt:variant>
      <vt:variant>
        <vt:i4>5</vt:i4>
      </vt:variant>
      <vt:variant>
        <vt:lpwstr/>
      </vt:variant>
      <vt:variant>
        <vt:lpwstr>_Toc260868234</vt:lpwstr>
      </vt:variant>
      <vt:variant>
        <vt:i4>1179702</vt:i4>
      </vt:variant>
      <vt:variant>
        <vt:i4>32</vt:i4>
      </vt:variant>
      <vt:variant>
        <vt:i4>0</vt:i4>
      </vt:variant>
      <vt:variant>
        <vt:i4>5</vt:i4>
      </vt:variant>
      <vt:variant>
        <vt:lpwstr/>
      </vt:variant>
      <vt:variant>
        <vt:lpwstr>_Toc260868233</vt:lpwstr>
      </vt:variant>
      <vt:variant>
        <vt:i4>1179702</vt:i4>
      </vt:variant>
      <vt:variant>
        <vt:i4>26</vt:i4>
      </vt:variant>
      <vt:variant>
        <vt:i4>0</vt:i4>
      </vt:variant>
      <vt:variant>
        <vt:i4>5</vt:i4>
      </vt:variant>
      <vt:variant>
        <vt:lpwstr/>
      </vt:variant>
      <vt:variant>
        <vt:lpwstr>_Toc260868232</vt:lpwstr>
      </vt:variant>
      <vt:variant>
        <vt:i4>1179702</vt:i4>
      </vt:variant>
      <vt:variant>
        <vt:i4>20</vt:i4>
      </vt:variant>
      <vt:variant>
        <vt:i4>0</vt:i4>
      </vt:variant>
      <vt:variant>
        <vt:i4>5</vt:i4>
      </vt:variant>
      <vt:variant>
        <vt:lpwstr/>
      </vt:variant>
      <vt:variant>
        <vt:lpwstr>_Toc260868231</vt:lpwstr>
      </vt:variant>
      <vt:variant>
        <vt:i4>1179702</vt:i4>
      </vt:variant>
      <vt:variant>
        <vt:i4>14</vt:i4>
      </vt:variant>
      <vt:variant>
        <vt:i4>0</vt:i4>
      </vt:variant>
      <vt:variant>
        <vt:i4>5</vt:i4>
      </vt:variant>
      <vt:variant>
        <vt:lpwstr/>
      </vt:variant>
      <vt:variant>
        <vt:lpwstr>_Toc260868230</vt:lpwstr>
      </vt:variant>
      <vt:variant>
        <vt:i4>1245238</vt:i4>
      </vt:variant>
      <vt:variant>
        <vt:i4>8</vt:i4>
      </vt:variant>
      <vt:variant>
        <vt:i4>0</vt:i4>
      </vt:variant>
      <vt:variant>
        <vt:i4>5</vt:i4>
      </vt:variant>
      <vt:variant>
        <vt:lpwstr/>
      </vt:variant>
      <vt:variant>
        <vt:lpwstr>_Toc260868229</vt:lpwstr>
      </vt:variant>
      <vt:variant>
        <vt:i4>1245238</vt:i4>
      </vt:variant>
      <vt:variant>
        <vt:i4>2</vt:i4>
      </vt:variant>
      <vt:variant>
        <vt:i4>0</vt:i4>
      </vt:variant>
      <vt:variant>
        <vt:i4>5</vt:i4>
      </vt:variant>
      <vt:variant>
        <vt:lpwstr/>
      </vt:variant>
      <vt:variant>
        <vt:lpwstr>_Toc260868228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subject/>
  <dc:creator>Hammerhead</dc:creator>
  <cp:keywords/>
  <dc:description/>
  <cp:lastModifiedBy>Kate O'Neill</cp:lastModifiedBy>
  <cp:revision>120</cp:revision>
  <cp:lastPrinted>2010-05-05T22:58:00Z</cp:lastPrinted>
  <dcterms:created xsi:type="dcterms:W3CDTF">2018-08-17T13:19:00Z</dcterms:created>
  <dcterms:modified xsi:type="dcterms:W3CDTF">2018-08-17T16:13:00Z</dcterms:modified>
</cp:coreProperties>
</file>